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3B2" w:rsidRDefault="00E763B2" w:rsidP="00423BF9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>МБДОУ №12</w:t>
      </w:r>
    </w:p>
    <w:p w:rsidR="00E763B2" w:rsidRPr="00423BF9" w:rsidRDefault="00E763B2" w:rsidP="00423BF9">
      <w:pPr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23BF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Команда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«Хранители природы»</w:t>
      </w:r>
    </w:p>
    <w:p w:rsidR="00E763B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Девиз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В наших бережных руках</w:t>
      </w:r>
    </w:p>
    <w:p w:rsidR="00E763B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Прекрасен шар земной!</w:t>
      </w:r>
    </w:p>
    <w:p w:rsidR="00E763B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Природа создала всех нас</w:t>
      </w:r>
    </w:p>
    <w:p w:rsidR="00E763B2" w:rsidRPr="00745BD0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И важен здесь любой!</w:t>
      </w:r>
    </w:p>
    <w:p w:rsidR="00E763B2" w:rsidRPr="00745BD0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45BD0">
        <w:rPr>
          <w:rFonts w:ascii="Times New Roman" w:hAnsi="Times New Roman"/>
          <w:b/>
          <w:color w:val="000000"/>
          <w:sz w:val="28"/>
          <w:szCs w:val="28"/>
          <w:lang w:eastAsia="ru-RU"/>
        </w:rPr>
        <w:t>Эмблема</w:t>
      </w:r>
    </w:p>
    <w:p w:rsidR="00E763B2" w:rsidRPr="009D3242" w:rsidRDefault="00E763B2" w:rsidP="00745BD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1B91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ab43fb65050b35a495ba28e488b765" style="width:141pt;height:100.5pt;visibility:visible">
            <v:imagedata r:id="rId5" o:title=""/>
          </v:shape>
        </w:pict>
      </w:r>
    </w:p>
    <w:p w:rsidR="00E763B2" w:rsidRPr="00745BD0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Кейс-задание:</w:t>
      </w:r>
      <w:r w:rsidRPr="009D3242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Однажды синица и снегирь встретились морозным днем около кормушки в городском парке. Стали они спорить, кого из них лучше знают дети и взрослые.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«Меня замечают первым»» - начал снегирь. – «Посмотри, у меня такая ярко красная грудка, что меня видно издалека. Люди говорят, что мы похожи на «зимние яблоки» на ветках рябины!»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«Совсем нет! Меня знают даже дошколята!» - ответила синица. – Дошколята для нас, синичек, развешивают зимой кормушки, подкармливают нас крупой разной и кусочками сала! Дети знают, что у синички брюшко цвета фрукта южных стран – лимона, а еще у нас посередине брюшка черная полоска и шапочка на голове тоже черного цвета. Нас ни с кем не перепутают даже дети!»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Снегирь призадумался. Синичка была права, кормушку повесили люди для нее, маленькой птички, это снегирь живет в хвойном лесу и прилетел просто полакомиться ягодами рябины, которые растут в парке.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«Хорошо! Но не все люди знают, что мы снегири обожаем петь!» - ответил снегирь.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«Конечно, обожаете!» - засмеялась синичка. – «Песня снегирей похожа на металлический скрежет! Настоящий зимний певец!»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«А вы, синички, совсем не умеете петь!» - сказал снегирь.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«Неправда, мы чудесно поём!» - ответила синица. – «Как только в феврале начинает пригревать солнце, мы, синицы, начинаем петь. Люди говорят, что наша песня напоминает им перезвон колокольчиков!»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«Не знал, не знал!» - ответил снегирь.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«Если наступают сильные морозы, становится мало корма, тогда мы и петь перестаем!» - ответила синичка. - «Ты, снегирь, такой мощный, крупный. Морозы тебе не страшны! Голод тоже! Не погибаете вы снегири от морозов!»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«Погибаем, синичка!» - ответил снегирь. – «Тоже нам бывает холодно, голодно в лесу, потому и прилетаем мы, снегири, к кормушке, чтобы подкрепиться вкусными семенами, которые припасли люди для нас, зимующих птиц!»</w:t>
      </w:r>
    </w:p>
    <w:p w:rsidR="00E763B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763B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420BC">
        <w:rPr>
          <w:rFonts w:ascii="Times New Roman" w:hAnsi="Times New Roman"/>
          <w:b/>
          <w:color w:val="000000"/>
          <w:sz w:val="28"/>
          <w:szCs w:val="28"/>
          <w:lang w:eastAsia="ru-RU"/>
        </w:rPr>
        <w:t>Решение кейс-задания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проходило с 25.02.2022 по 14.03.2022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 в подготовительной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школе группе  «Любознайки</w:t>
      </w: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МБДОУ №12. 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Для этого среди  заинтересованных проблемой детей</w:t>
      </w: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 была со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здана команда «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Хранители природы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», разработан девиз, определены цели исследования и пути их достижения.</w:t>
      </w:r>
    </w:p>
    <w:p w:rsidR="00E763B2" w:rsidRPr="009D3242" w:rsidRDefault="00E763B2" w:rsidP="000420B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1B9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" o:spid="_x0000_i1026" type="#_x0000_t75" style="width:206.25pt;height:153pt;visibility:visible">
            <v:imagedata r:id="rId6" o:title=""/>
          </v:shape>
        </w:pict>
      </w:r>
    </w:p>
    <w:p w:rsidR="00E763B2" w:rsidRPr="009D324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 помощью руководителя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команды - воспитателя 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руппы Тупович Ирины Вячеславовны,  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определили методы работы:</w:t>
      </w:r>
    </w:p>
    <w:p w:rsidR="00E763B2" w:rsidRPr="009D324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>- бе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седы - дискуссии «Зимующие птицы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нашей жизни»,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«Для чего нужно  помогать птицам 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?»;</w:t>
      </w:r>
    </w:p>
    <w:p w:rsidR="00E763B2" w:rsidRPr="009D324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- просмотр и обсуждение мультфиль</w:t>
      </w: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>мов, телепер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едач о птицах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763B2" w:rsidRPr="009D324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- составление и отгадывание загадок;</w:t>
      </w:r>
    </w:p>
    <w:p w:rsidR="00E763B2" w:rsidRPr="009D324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- заучивание и иллюстрирование поговорок;</w:t>
      </w:r>
    </w:p>
    <w:p w:rsidR="00E763B2" w:rsidRPr="009D324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- решение проблемных ситуаций «Что было бы, 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сли бы на Земле исчезли птицы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?»;</w:t>
      </w:r>
    </w:p>
    <w:p w:rsidR="00E763B2" w:rsidRPr="009D324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>составление 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ассказов по картинкам о птицах</w:t>
      </w: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763B2" w:rsidRPr="009D324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>- экскурсия в лес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763B2" w:rsidRPr="00745BD0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наблюдение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 жизнью птиц (</w:t>
      </w: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>повадки, питание);</w:t>
      </w:r>
    </w:p>
    <w:p w:rsidR="00E763B2" w:rsidRPr="00745BD0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подвижные  игры «Птички в гнездышках», «Веселый воробей»;</w:t>
      </w:r>
    </w:p>
    <w:p w:rsidR="00E763B2" w:rsidRPr="00745BD0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интерактивная игра «Зимующие птицы»</w:t>
      </w:r>
    </w:p>
    <w:p w:rsidR="00E763B2" w:rsidRPr="009D3242" w:rsidRDefault="00E763B2" w:rsidP="00E534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>- ч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тение художественной литературы: стихотворение В. Жуковский «Жаворонок», А. Барто «Целый день поет щегол</w:t>
      </w: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Д. Н. Мамин-Сибиряк «Приемыш»,   Г. Андерсен «Соловей»;</w:t>
      </w:r>
    </w:p>
    <w:p w:rsidR="00E763B2" w:rsidRPr="009D324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выставка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рисунков «Зимующие птицы».</w:t>
      </w:r>
    </w:p>
    <w:p w:rsidR="00E763B2" w:rsidRDefault="00E763B2" w:rsidP="00745B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Вначале игры</w:t>
      </w: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команда познакомилась с ситуацией, проиграли её, детям предложили ответить на  вопросы: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1) Кто, по-вашему, прав в этом споре, синичка или снегирь?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2) Каких ещё зимующих птиц можно встретить на кормушках?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3) Одинаковые или разные виды птиц посещают кормушки, расположенные в городе и в лесу?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4) Что птицам зимой страшнее: голод или холод? И почему?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5) Какие основные правила изготовления и содержания кормушек вы можете назвать?</w:t>
      </w:r>
    </w:p>
    <w:p w:rsidR="00E763B2" w:rsidRPr="00827EB2" w:rsidRDefault="00E763B2" w:rsidP="00827EB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27EB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6) Как правильно подкармливать птиц зимой?</w:t>
      </w:r>
    </w:p>
    <w:p w:rsidR="00E763B2" w:rsidRPr="000420BC" w:rsidRDefault="00E763B2" w:rsidP="000420B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1B9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" o:spid="_x0000_i1027" type="#_x0000_t75" style="width:214.5pt;height:162.75pt;visibility:visible">
            <v:imagedata r:id="rId7" o:title=""/>
          </v:shape>
        </w:pict>
      </w:r>
      <w:r w:rsidRPr="007F1B9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28" type="#_x0000_t75" style="width:212.25pt;height:160.5pt;visibility:visible">
            <v:imagedata r:id="rId8" o:title=""/>
          </v:shape>
        </w:pict>
      </w:r>
    </w:p>
    <w:p w:rsidR="00E763B2" w:rsidRPr="001C55A5" w:rsidRDefault="00E763B2" w:rsidP="001C55A5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1"/>
          <w:sz w:val="28"/>
          <w:szCs w:val="28"/>
          <w:shd w:val="clear" w:color="auto" w:fill="FFFFFF"/>
          <w:lang w:eastAsia="ru-RU"/>
        </w:rPr>
      </w:pPr>
      <w:r w:rsidRPr="00745BD0">
        <w:rPr>
          <w:rFonts w:ascii="Times New Roman" w:hAnsi="Times New Roman"/>
          <w:color w:val="000000"/>
          <w:kern w:val="1"/>
          <w:sz w:val="28"/>
          <w:szCs w:val="28"/>
          <w:shd w:val="clear" w:color="auto" w:fill="FFFFFF"/>
          <w:lang w:eastAsia="ru-RU"/>
        </w:rPr>
        <w:t>Далее команда определила</w:t>
      </w:r>
      <w:r>
        <w:rPr>
          <w:rFonts w:ascii="Times New Roman" w:hAnsi="Times New Roman"/>
          <w:color w:val="000000"/>
          <w:kern w:val="1"/>
          <w:sz w:val="28"/>
          <w:szCs w:val="28"/>
          <w:shd w:val="clear" w:color="auto" w:fill="FFFFFF"/>
          <w:lang w:eastAsia="ru-RU"/>
        </w:rPr>
        <w:t xml:space="preserve"> проблему, выделили тему и</w:t>
      </w:r>
      <w:r w:rsidRPr="00745BD0">
        <w:rPr>
          <w:rFonts w:ascii="Times New Roman" w:hAnsi="Times New Roman"/>
          <w:color w:val="000000"/>
          <w:kern w:val="1"/>
          <w:sz w:val="28"/>
          <w:szCs w:val="28"/>
          <w:shd w:val="clear" w:color="auto" w:fill="FFFFFF"/>
          <w:lang w:eastAsia="ru-RU"/>
        </w:rPr>
        <w:t xml:space="preserve"> предложили решение кейс-задания.</w:t>
      </w:r>
    </w:p>
    <w:p w:rsidR="00E763B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A2982">
        <w:rPr>
          <w:rFonts w:ascii="Times New Roman" w:hAnsi="Times New Roman"/>
          <w:b/>
          <w:bCs/>
          <w:sz w:val="28"/>
          <w:szCs w:val="28"/>
          <w:lang w:eastAsia="ru-RU"/>
        </w:rPr>
        <w:t>1 этап «Почемучки»</w:t>
      </w:r>
    </w:p>
    <w:p w:rsidR="00E763B2" w:rsidRPr="0006624E" w:rsidRDefault="00E763B2" w:rsidP="0006624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6624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06624E">
        <w:rPr>
          <w:rFonts w:ascii="Times New Roman" w:hAnsi="Times New Roman"/>
          <w:bCs/>
          <w:sz w:val="28"/>
          <w:szCs w:val="28"/>
          <w:lang w:eastAsia="ru-RU"/>
        </w:rPr>
        <w:t>развить экологическое мышление детей на основе представлений об отношении человека к животным, живущих рядом с ним.</w:t>
      </w:r>
    </w:p>
    <w:p w:rsidR="00E763B2" w:rsidRPr="0006624E" w:rsidRDefault="00E763B2" w:rsidP="0006624E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6624E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E763B2" w:rsidRPr="0006624E" w:rsidRDefault="00E763B2" w:rsidP="0006624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6624E">
        <w:rPr>
          <w:rFonts w:ascii="Times New Roman" w:hAnsi="Times New Roman"/>
          <w:bCs/>
          <w:sz w:val="28"/>
          <w:szCs w:val="28"/>
          <w:lang w:eastAsia="ru-RU"/>
        </w:rPr>
        <w:t>- развить познавательную активность детей в процессе формирования целостного представления детей об синантропных животных;</w:t>
      </w:r>
    </w:p>
    <w:p w:rsidR="00E763B2" w:rsidRPr="0006624E" w:rsidRDefault="00E763B2" w:rsidP="0006624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6624E">
        <w:rPr>
          <w:rFonts w:ascii="Times New Roman" w:hAnsi="Times New Roman"/>
          <w:bCs/>
          <w:sz w:val="28"/>
          <w:szCs w:val="28"/>
          <w:lang w:eastAsia="ru-RU"/>
        </w:rPr>
        <w:t>- обогащать запас знаний детей о природе Свердловской области;</w:t>
      </w:r>
    </w:p>
    <w:p w:rsidR="00E763B2" w:rsidRPr="0006624E" w:rsidRDefault="00E763B2" w:rsidP="0006624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6624E">
        <w:rPr>
          <w:rFonts w:ascii="Times New Roman" w:hAnsi="Times New Roman"/>
          <w:bCs/>
          <w:sz w:val="28"/>
          <w:szCs w:val="28"/>
          <w:lang w:eastAsia="ru-RU"/>
        </w:rPr>
        <w:t>- расширить знания детей о представителях животного мира;</w:t>
      </w:r>
    </w:p>
    <w:p w:rsidR="00E763B2" w:rsidRPr="000420BC" w:rsidRDefault="00E763B2" w:rsidP="000420BC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6624E">
        <w:rPr>
          <w:rFonts w:ascii="Times New Roman" w:hAnsi="Times New Roman"/>
          <w:bCs/>
          <w:sz w:val="28"/>
          <w:szCs w:val="28"/>
          <w:lang w:eastAsia="ru-RU"/>
        </w:rPr>
        <w:t>- способствовать формированию ответственного отношения к окружающему миру и его сохранению.</w:t>
      </w: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>В ходе выполнения заданий первого этапа, с детьми проводились занятия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A2982">
        <w:rPr>
          <w:rFonts w:ascii="Times New Roman" w:hAnsi="Times New Roman"/>
          <w:sz w:val="28"/>
          <w:szCs w:val="28"/>
          <w:lang w:eastAsia="ru-RU"/>
        </w:rPr>
        <w:t>познав</w:t>
      </w:r>
      <w:r>
        <w:rPr>
          <w:rFonts w:ascii="Times New Roman" w:hAnsi="Times New Roman"/>
          <w:sz w:val="28"/>
          <w:szCs w:val="28"/>
          <w:lang w:eastAsia="ru-RU"/>
        </w:rPr>
        <w:t>ательной деятельности, беседы-дискуссии</w:t>
      </w:r>
      <w:r w:rsidRPr="007A2982">
        <w:rPr>
          <w:rFonts w:ascii="Times New Roman" w:hAnsi="Times New Roman"/>
          <w:sz w:val="28"/>
          <w:szCs w:val="28"/>
          <w:lang w:eastAsia="ru-RU"/>
        </w:rPr>
        <w:t xml:space="preserve">, просмотр познавательных </w:t>
      </w:r>
      <w:r>
        <w:rPr>
          <w:rFonts w:ascii="Times New Roman" w:hAnsi="Times New Roman"/>
          <w:sz w:val="28"/>
          <w:szCs w:val="28"/>
          <w:lang w:eastAsia="ru-RU"/>
        </w:rPr>
        <w:t>мультфильмов: «Птицы и птенцы», «Зимующие птицы</w:t>
      </w:r>
      <w:r w:rsidRPr="007A2982">
        <w:rPr>
          <w:rFonts w:ascii="Times New Roman" w:hAnsi="Times New Roman"/>
          <w:sz w:val="28"/>
          <w:szCs w:val="28"/>
          <w:lang w:eastAsia="ru-RU"/>
        </w:rPr>
        <w:t xml:space="preserve"> наших лесов»</w:t>
      </w:r>
      <w:r>
        <w:rPr>
          <w:rFonts w:ascii="Times New Roman" w:hAnsi="Times New Roman"/>
          <w:sz w:val="28"/>
          <w:szCs w:val="28"/>
          <w:lang w:eastAsia="ru-RU"/>
        </w:rPr>
        <w:t xml:space="preserve"> и другие. Дети работали с атласом</w:t>
      </w:r>
      <w:r w:rsidRPr="007A2982">
        <w:rPr>
          <w:rFonts w:ascii="Times New Roman" w:hAnsi="Times New Roman"/>
          <w:sz w:val="28"/>
          <w:szCs w:val="28"/>
          <w:lang w:eastAsia="ru-RU"/>
        </w:rPr>
        <w:t xml:space="preserve"> и картой, визуально определяя сколько растительности и лесов </w:t>
      </w:r>
      <w:r>
        <w:rPr>
          <w:rFonts w:ascii="Times New Roman" w:hAnsi="Times New Roman"/>
          <w:sz w:val="28"/>
          <w:szCs w:val="28"/>
          <w:lang w:eastAsia="ru-RU"/>
        </w:rPr>
        <w:t>на нашей планете и какие птицы обитают в Свердловской области.</w:t>
      </w:r>
    </w:p>
    <w:p w:rsidR="00E763B2" w:rsidRPr="00294931" w:rsidRDefault="00E763B2" w:rsidP="00714FFC">
      <w:pPr>
        <w:shd w:val="clear" w:color="auto" w:fill="FFFFFF"/>
        <w:spacing w:after="0" w:line="360" w:lineRule="auto"/>
        <w:jc w:val="both"/>
        <w:outlineLvl w:val="1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Pr="00294931">
        <w:rPr>
          <w:noProof/>
          <w:lang w:eastAsia="ru-RU"/>
        </w:rPr>
        <w:pict>
          <v:shape id="_x0000_i1029" type="#_x0000_t75" style="width:204.75pt;height:3in">
            <v:imagedata r:id="rId9" o:title=""/>
          </v:shape>
        </w:pict>
      </w:r>
      <w:r>
        <w:rPr>
          <w:noProof/>
          <w:lang w:eastAsia="ru-RU"/>
        </w:rPr>
        <w:t xml:space="preserve">                        </w:t>
      </w:r>
      <w:r w:rsidRPr="00294931">
        <w:rPr>
          <w:noProof/>
          <w:lang w:eastAsia="ru-RU"/>
        </w:rPr>
        <w:pict>
          <v:shape id="_x0000_i1030" type="#_x0000_t75" style="width:186.75pt;height:3in">
            <v:imagedata r:id="rId10" o:title=""/>
          </v:shape>
        </w:pict>
      </w: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>Читали энциклопедии, смотрели развивающие мультфильмы,  и пре</w:t>
      </w:r>
      <w:r>
        <w:rPr>
          <w:rFonts w:ascii="Times New Roman" w:hAnsi="Times New Roman"/>
          <w:sz w:val="28"/>
          <w:szCs w:val="28"/>
          <w:lang w:eastAsia="ru-RU"/>
        </w:rPr>
        <w:t>зентации, изучали зимующих птиц,</w:t>
      </w:r>
      <w:r w:rsidRPr="007A2982">
        <w:rPr>
          <w:rFonts w:ascii="Times New Roman" w:hAnsi="Times New Roman"/>
          <w:sz w:val="28"/>
          <w:szCs w:val="28"/>
          <w:lang w:eastAsia="ru-RU"/>
        </w:rPr>
        <w:t xml:space="preserve"> обитающих на Урале. </w:t>
      </w: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 xml:space="preserve">С помощью кейс-задания дети учились думать, </w:t>
      </w:r>
      <w:r>
        <w:rPr>
          <w:rFonts w:ascii="Times New Roman" w:hAnsi="Times New Roman"/>
          <w:sz w:val="28"/>
          <w:szCs w:val="28"/>
          <w:lang w:eastAsia="ru-RU"/>
        </w:rPr>
        <w:t>рассуждать, аргументировать, ан</w:t>
      </w:r>
      <w:r w:rsidRPr="007A2982">
        <w:rPr>
          <w:rFonts w:ascii="Times New Roman" w:hAnsi="Times New Roman"/>
          <w:sz w:val="28"/>
          <w:szCs w:val="28"/>
          <w:lang w:eastAsia="ru-RU"/>
        </w:rPr>
        <w:t>ализиров</w:t>
      </w:r>
      <w:r>
        <w:rPr>
          <w:rFonts w:ascii="Times New Roman" w:hAnsi="Times New Roman"/>
          <w:sz w:val="28"/>
          <w:szCs w:val="28"/>
          <w:lang w:eastAsia="ru-RU"/>
        </w:rPr>
        <w:t>ат</w:t>
      </w:r>
      <w:r w:rsidRPr="007A2982">
        <w:rPr>
          <w:rFonts w:ascii="Times New Roman" w:hAnsi="Times New Roman"/>
          <w:sz w:val="28"/>
          <w:szCs w:val="28"/>
          <w:lang w:eastAsia="ru-RU"/>
        </w:rPr>
        <w:t>ь, принимать решения.</w:t>
      </w: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kern w:val="1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</w:rPr>
        <w:t xml:space="preserve">В ходе </w:t>
      </w:r>
      <w:r>
        <w:rPr>
          <w:rFonts w:ascii="Times New Roman" w:hAnsi="Times New Roman"/>
          <w:sz w:val="28"/>
          <w:szCs w:val="28"/>
        </w:rPr>
        <w:t>решения кейс-задания</w:t>
      </w:r>
      <w:r w:rsidRPr="007A2982">
        <w:rPr>
          <w:rFonts w:ascii="Times New Roman" w:hAnsi="Times New Roman"/>
          <w:sz w:val="28"/>
          <w:szCs w:val="28"/>
        </w:rPr>
        <w:t xml:space="preserve"> с детьми, формировали обобщённое представление</w:t>
      </w:r>
      <w:r>
        <w:rPr>
          <w:rFonts w:ascii="Times New Roman" w:hAnsi="Times New Roman"/>
          <w:sz w:val="28"/>
          <w:szCs w:val="28"/>
        </w:rPr>
        <w:t xml:space="preserve"> о том, что птицы- это живые существа и им нужно помогать</w:t>
      </w:r>
      <w:r w:rsidRPr="007A2982">
        <w:rPr>
          <w:rFonts w:ascii="Times New Roman" w:hAnsi="Times New Roman"/>
          <w:sz w:val="28"/>
          <w:szCs w:val="28"/>
        </w:rPr>
        <w:t>. О взаимосвязи человека с природой. Воспитывали гуманное отношение к живому, узнавали - кто, где живёт, кто - чем питается.</w:t>
      </w:r>
      <w:r w:rsidRPr="007A2982">
        <w:rPr>
          <w:rFonts w:ascii="Times New Roman" w:hAnsi="Times New Roman"/>
          <w:bCs/>
          <w:kern w:val="1"/>
          <w:sz w:val="28"/>
          <w:szCs w:val="28"/>
          <w:lang w:eastAsia="ru-RU"/>
        </w:rPr>
        <w:t xml:space="preserve"> Развивали познавательную активность детей в процессе формирования целостного представления детей об экосистеме; обогатили  запас знаний детей о природе Свердловской области; расширили знания детей о представителях животного мира</w:t>
      </w:r>
      <w:r>
        <w:rPr>
          <w:rFonts w:ascii="Times New Roman" w:hAnsi="Times New Roman"/>
          <w:bCs/>
          <w:kern w:val="1"/>
          <w:sz w:val="28"/>
          <w:szCs w:val="28"/>
          <w:lang w:eastAsia="ru-RU"/>
        </w:rPr>
        <w:t xml:space="preserve"> (зимующие птицы)</w:t>
      </w:r>
      <w:r w:rsidRPr="007A2982">
        <w:rPr>
          <w:rFonts w:ascii="Times New Roman" w:hAnsi="Times New Roman"/>
          <w:bCs/>
          <w:kern w:val="1"/>
          <w:sz w:val="28"/>
          <w:szCs w:val="28"/>
          <w:lang w:eastAsia="ru-RU"/>
        </w:rPr>
        <w:t xml:space="preserve">; способствовали формированию ответственного отношения к окружающему миру. </w:t>
      </w:r>
    </w:p>
    <w:p w:rsidR="00E763B2" w:rsidRPr="007A2982" w:rsidRDefault="00E763B2" w:rsidP="004C3F66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7F1B9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1" type="#_x0000_t75" style="width:206.25pt;height:154.5pt;visibility:visible">
            <v:imagedata r:id="rId11" o:title=""/>
          </v:shape>
        </w:pict>
      </w: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Дети узнали о том, какие виды зимующих птиц можно встретить на кормушках  в поселке и в лесу, с помощью интерактивной игры «Зимующие птицы»; </w:t>
      </w:r>
      <w:r w:rsidRPr="007A2982">
        <w:rPr>
          <w:rFonts w:ascii="Times New Roman" w:hAnsi="Times New Roman"/>
          <w:sz w:val="28"/>
          <w:szCs w:val="28"/>
          <w:lang w:eastAsia="ru-RU"/>
        </w:rPr>
        <w:t xml:space="preserve">что лес –это многоэтажный дом для животных, </w:t>
      </w:r>
      <w:r>
        <w:rPr>
          <w:rFonts w:ascii="Times New Roman" w:hAnsi="Times New Roman"/>
          <w:sz w:val="28"/>
          <w:szCs w:val="28"/>
          <w:lang w:eastAsia="ru-RU"/>
        </w:rPr>
        <w:t>выяснили, что и голод и холод одинаково опасны для птиц зимой; обсудили основные правила изготовления кормушек и составили памятки «Как изготовить кормушку»; рисовали рисунки «Зимующие птицы».</w:t>
      </w: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7F1B9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2" type="#_x0000_t75" style="width:216.75pt;height:162pt;visibility:visible">
            <v:imagedata r:id="rId12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7F1B9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3" type="#_x0000_t75" style="width:216.75pt;height:160.5pt;visibility:visible">
            <v:imagedata r:id="rId13" o:title=""/>
          </v:shape>
        </w:pict>
      </w:r>
    </w:p>
    <w:p w:rsidR="00E763B2" w:rsidRPr="007A2982" w:rsidRDefault="00E763B2" w:rsidP="004C3F66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7F1B9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4" type="#_x0000_t75" style="width:138.75pt;height:186.75pt;visibility:visible">
            <v:imagedata r:id="rId14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Pr="007F1B9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5" type="#_x0000_t75" style="width:246pt;height:183pt;visibility:visible">
            <v:imagedata r:id="rId15" o:title=""/>
          </v:shape>
        </w:pict>
      </w:r>
    </w:p>
    <w:p w:rsidR="00E763B2" w:rsidRDefault="00E763B2" w:rsidP="00043FE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>Также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дети </w:t>
      </w:r>
      <w:r w:rsidRPr="007A2982">
        <w:rPr>
          <w:rFonts w:ascii="Times New Roman" w:hAnsi="Times New Roman"/>
          <w:sz w:val="28"/>
          <w:szCs w:val="28"/>
          <w:lang w:eastAsia="ru-RU"/>
        </w:rPr>
        <w:t xml:space="preserve">сами изготовили </w:t>
      </w:r>
      <w:r>
        <w:rPr>
          <w:rFonts w:ascii="Times New Roman" w:hAnsi="Times New Roman"/>
          <w:sz w:val="28"/>
          <w:szCs w:val="28"/>
          <w:lang w:eastAsia="ru-RU"/>
        </w:rPr>
        <w:t xml:space="preserve">кормушку для птиц и раскрасили её, </w:t>
      </w:r>
    </w:p>
    <w:p w:rsidR="00E763B2" w:rsidRPr="007A2982" w:rsidRDefault="00E763B2" w:rsidP="001C55A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сходили на э</w:t>
      </w:r>
      <w:r w:rsidRPr="007A2982">
        <w:rPr>
          <w:rFonts w:ascii="Times New Roman" w:hAnsi="Times New Roman"/>
          <w:sz w:val="28"/>
          <w:szCs w:val="28"/>
          <w:lang w:eastAsia="ru-RU"/>
        </w:rPr>
        <w:t>к</w:t>
      </w:r>
      <w:r>
        <w:rPr>
          <w:rFonts w:ascii="Times New Roman" w:hAnsi="Times New Roman"/>
          <w:sz w:val="28"/>
          <w:szCs w:val="28"/>
          <w:lang w:eastAsia="ru-RU"/>
        </w:rPr>
        <w:t xml:space="preserve">скурсию в лес, повесили кормушку с кормом для птиц. Они </w:t>
      </w:r>
      <w:r w:rsidRPr="007A2982">
        <w:rPr>
          <w:rFonts w:ascii="Times New Roman" w:hAnsi="Times New Roman"/>
          <w:sz w:val="28"/>
          <w:szCs w:val="28"/>
          <w:lang w:eastAsia="ru-RU"/>
        </w:rPr>
        <w:t>провели анализ причин небрежно</w:t>
      </w:r>
      <w:r>
        <w:rPr>
          <w:rFonts w:ascii="Times New Roman" w:hAnsi="Times New Roman"/>
          <w:sz w:val="28"/>
          <w:szCs w:val="28"/>
          <w:lang w:eastAsia="ru-RU"/>
        </w:rPr>
        <w:t>го отношения к природе (птицам</w:t>
      </w:r>
      <w:r w:rsidRPr="007A2982">
        <w:rPr>
          <w:rFonts w:ascii="Times New Roman" w:hAnsi="Times New Roman"/>
          <w:sz w:val="28"/>
          <w:szCs w:val="28"/>
          <w:lang w:eastAsia="ru-RU"/>
        </w:rPr>
        <w:t>), обсудив проблемы экологии родного края (замусоренные леса). Впечатления детей отразились на их рисунках.</w:t>
      </w: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 xml:space="preserve">В рамках решения кейс-задания, дети провели мини - исследование </w:t>
      </w:r>
      <w:r>
        <w:rPr>
          <w:rFonts w:ascii="Times New Roman" w:hAnsi="Times New Roman"/>
          <w:sz w:val="28"/>
          <w:szCs w:val="28"/>
          <w:lang w:eastAsia="ru-RU"/>
        </w:rPr>
        <w:t>на тему «Помогите зимующим птицам</w:t>
      </w:r>
      <w:r w:rsidRPr="007A2982">
        <w:rPr>
          <w:rFonts w:ascii="Times New Roman" w:hAnsi="Times New Roman"/>
          <w:sz w:val="28"/>
          <w:szCs w:val="28"/>
          <w:lang w:eastAsia="ru-RU"/>
        </w:rPr>
        <w:t>.</w:t>
      </w:r>
    </w:p>
    <w:p w:rsidR="00E763B2" w:rsidRDefault="00E763B2" w:rsidP="00AE3D40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7F1B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3" o:spid="_x0000_i1036" type="#_x0000_t75" style="width:186pt;height:208.5pt;visibility:visible">
            <v:imagedata r:id="rId16" o:title="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Pr="007F1B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4" o:spid="_x0000_i1037" type="#_x0000_t75" style="width:182.25pt;height:208.5pt;visibility:visible">
            <v:imagedata r:id="rId17" o:title=""/>
          </v:shape>
        </w:pict>
      </w:r>
    </w:p>
    <w:p w:rsidR="00E763B2" w:rsidRDefault="00E763B2" w:rsidP="00703538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:rsidR="00E763B2" w:rsidRDefault="00E763B2" w:rsidP="00AE3D40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63B2" w:rsidRDefault="00E763B2" w:rsidP="00703538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63B2" w:rsidRDefault="00E763B2" w:rsidP="001D24A2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Самостоятельно каждый участник команды придумал рассказ </w:t>
      </w:r>
    </w:p>
    <w:p w:rsidR="00E763B2" w:rsidRDefault="00E763B2" w:rsidP="001D24A2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о птице изображенной на картинке</w:t>
      </w:r>
    </w:p>
    <w:p w:rsidR="00E763B2" w:rsidRPr="00294931" w:rsidRDefault="00E763B2" w:rsidP="00703538">
      <w:pPr>
        <w:shd w:val="clear" w:color="auto" w:fill="FFFFFF"/>
        <w:spacing w:after="0" w:line="360" w:lineRule="auto"/>
        <w:jc w:val="both"/>
        <w:outlineLvl w:val="1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</w:t>
      </w:r>
      <w:r w:rsidRPr="00294931">
        <w:rPr>
          <w:noProof/>
          <w:lang w:eastAsia="ru-RU"/>
        </w:rPr>
        <w:pict>
          <v:shape id="_x0000_i1038" type="#_x0000_t75" style="width:177.75pt;height:240pt">
            <v:imagedata r:id="rId18" o:title=""/>
          </v:shape>
        </w:pict>
      </w:r>
    </w:p>
    <w:p w:rsidR="00E763B2" w:rsidRDefault="00E763B2" w:rsidP="00703538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63B2" w:rsidRDefault="00E763B2" w:rsidP="00703538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 этап  «Исследователи»</w:t>
      </w:r>
    </w:p>
    <w:p w:rsidR="00E763B2" w:rsidRPr="00997AB0" w:rsidRDefault="00E763B2" w:rsidP="00997AB0">
      <w:pPr>
        <w:shd w:val="clear" w:color="auto" w:fill="FFFFFF"/>
        <w:spacing w:before="240" w:after="240" w:line="360" w:lineRule="atLeast"/>
        <w:ind w:firstLine="709"/>
        <w:rPr>
          <w:rFonts w:ascii="Times New Roman" w:hAnsi="Times New Roman"/>
          <w:b/>
          <w:bCs/>
          <w:color w:val="383838"/>
          <w:sz w:val="28"/>
          <w:szCs w:val="28"/>
          <w:lang w:eastAsia="ru-RU"/>
        </w:rPr>
      </w:pPr>
      <w:r w:rsidRPr="00997AB0">
        <w:rPr>
          <w:rFonts w:ascii="Times New Roman" w:hAnsi="Times New Roman"/>
          <w:b/>
          <w:bCs/>
          <w:color w:val="383838"/>
          <w:sz w:val="28"/>
          <w:szCs w:val="28"/>
          <w:lang w:eastAsia="ru-RU"/>
        </w:rPr>
        <w:t>Ц</w:t>
      </w:r>
      <w:r>
        <w:rPr>
          <w:rFonts w:ascii="Times New Roman" w:hAnsi="Times New Roman"/>
          <w:b/>
          <w:bCs/>
          <w:color w:val="383838"/>
          <w:sz w:val="28"/>
          <w:szCs w:val="28"/>
          <w:lang w:eastAsia="ru-RU"/>
        </w:rPr>
        <w:t>ель</w:t>
      </w:r>
      <w:r w:rsidRPr="00997AB0">
        <w:rPr>
          <w:rFonts w:ascii="Times New Roman" w:hAnsi="Times New Roman"/>
          <w:b/>
          <w:bCs/>
          <w:color w:val="383838"/>
          <w:sz w:val="28"/>
          <w:szCs w:val="28"/>
          <w:lang w:eastAsia="ru-RU"/>
        </w:rPr>
        <w:t>:</w:t>
      </w:r>
    </w:p>
    <w:p w:rsidR="00E763B2" w:rsidRPr="00997AB0" w:rsidRDefault="00E763B2" w:rsidP="00997AB0">
      <w:pPr>
        <w:shd w:val="clear" w:color="auto" w:fill="FFFFFF"/>
        <w:spacing w:before="240" w:after="240" w:line="360" w:lineRule="atLeast"/>
        <w:ind w:firstLine="709"/>
        <w:rPr>
          <w:sz w:val="28"/>
          <w:szCs w:val="28"/>
        </w:rPr>
      </w:pPr>
      <w:r w:rsidRPr="00997AB0">
        <w:rPr>
          <w:rFonts w:ascii="Times New Roman" w:hAnsi="Times New Roman"/>
          <w:sz w:val="28"/>
          <w:szCs w:val="28"/>
        </w:rPr>
        <w:t>Изучение вопроса «Голод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AB0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AB0">
        <w:rPr>
          <w:rFonts w:ascii="Times New Roman" w:hAnsi="Times New Roman"/>
          <w:sz w:val="28"/>
          <w:szCs w:val="28"/>
        </w:rPr>
        <w:t>холодо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AB0">
        <w:rPr>
          <w:rFonts w:ascii="Times New Roman" w:hAnsi="Times New Roman"/>
          <w:sz w:val="28"/>
          <w:szCs w:val="28"/>
        </w:rPr>
        <w:t>паснее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AB0">
        <w:rPr>
          <w:rFonts w:ascii="Times New Roman" w:hAnsi="Times New Roman"/>
          <w:sz w:val="28"/>
          <w:szCs w:val="28"/>
        </w:rPr>
        <w:t>птицам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AB0">
        <w:rPr>
          <w:rFonts w:ascii="Times New Roman" w:hAnsi="Times New Roman"/>
          <w:sz w:val="28"/>
          <w:szCs w:val="28"/>
        </w:rPr>
        <w:t>зимой</w:t>
      </w:r>
      <w:r w:rsidRPr="00997AB0">
        <w:rPr>
          <w:sz w:val="28"/>
          <w:szCs w:val="28"/>
        </w:rPr>
        <w:t>?»</w:t>
      </w:r>
    </w:p>
    <w:p w:rsidR="00E763B2" w:rsidRPr="00997AB0" w:rsidRDefault="00E763B2" w:rsidP="00997AB0">
      <w:pPr>
        <w:shd w:val="clear" w:color="auto" w:fill="FFFFFF"/>
        <w:spacing w:before="240" w:after="240" w:line="360" w:lineRule="atLeast"/>
        <w:ind w:firstLine="709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997AB0">
        <w:rPr>
          <w:rFonts w:ascii="Times New Roman" w:hAnsi="Times New Roman"/>
          <w:b/>
          <w:bCs/>
          <w:color w:val="383838"/>
          <w:sz w:val="28"/>
          <w:szCs w:val="28"/>
          <w:lang w:eastAsia="ru-RU"/>
        </w:rPr>
        <w:t>Задачи:</w:t>
      </w:r>
    </w:p>
    <w:p w:rsidR="00E763B2" w:rsidRPr="00997AB0" w:rsidRDefault="00E763B2" w:rsidP="00997AB0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997AB0">
        <w:rPr>
          <w:rFonts w:ascii="Times New Roman" w:hAnsi="Times New Roman"/>
          <w:color w:val="383838"/>
          <w:sz w:val="28"/>
          <w:szCs w:val="28"/>
          <w:lang w:eastAsia="ru-RU"/>
        </w:rPr>
        <w:t>1.   узнать особенности  поведения и питания зимующих птиц своей местности;</w:t>
      </w:r>
    </w:p>
    <w:p w:rsidR="00E763B2" w:rsidRPr="00997AB0" w:rsidRDefault="00E763B2" w:rsidP="00997AB0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997AB0">
        <w:rPr>
          <w:rFonts w:ascii="Times New Roman" w:hAnsi="Times New Roman"/>
          <w:color w:val="383838"/>
          <w:sz w:val="28"/>
          <w:szCs w:val="28"/>
          <w:lang w:eastAsia="ru-RU"/>
        </w:rPr>
        <w:t>2. из рассказов и книг, из интернета узнать и определить зимующих птиц нашей местности;</w:t>
      </w:r>
    </w:p>
    <w:p w:rsidR="00E763B2" w:rsidRPr="00997AB0" w:rsidRDefault="00E763B2" w:rsidP="00997AB0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997AB0">
        <w:rPr>
          <w:rFonts w:ascii="Times New Roman" w:hAnsi="Times New Roman"/>
          <w:color w:val="383838"/>
          <w:sz w:val="28"/>
          <w:szCs w:val="28"/>
          <w:lang w:eastAsia="ru-RU"/>
        </w:rPr>
        <w:t>3.  изготовить и развесить кормушки;</w:t>
      </w:r>
    </w:p>
    <w:p w:rsidR="00E763B2" w:rsidRPr="00997AB0" w:rsidRDefault="00E763B2" w:rsidP="00997AB0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997AB0">
        <w:rPr>
          <w:rFonts w:ascii="Times New Roman" w:hAnsi="Times New Roman"/>
          <w:color w:val="383838"/>
          <w:sz w:val="28"/>
          <w:szCs w:val="28"/>
          <w:lang w:eastAsia="ru-RU"/>
        </w:rPr>
        <w:t>4.  провести наблюдения за поведением и питанием зимующих птиц;</w:t>
      </w:r>
    </w:p>
    <w:p w:rsidR="00E763B2" w:rsidRPr="00997AB0" w:rsidRDefault="00E763B2" w:rsidP="00997AB0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997AB0">
        <w:rPr>
          <w:rFonts w:ascii="Times New Roman" w:hAnsi="Times New Roman"/>
          <w:color w:val="383838"/>
          <w:sz w:val="28"/>
          <w:szCs w:val="28"/>
          <w:lang w:eastAsia="ru-RU"/>
        </w:rPr>
        <w:t>5.  сделать выводы.</w:t>
      </w:r>
    </w:p>
    <w:p w:rsidR="00E763B2" w:rsidRDefault="00E763B2" w:rsidP="0070353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 xml:space="preserve">В ходе реализации мероприятий этапа, дети опытным путем познакомились с </w:t>
      </w:r>
      <w:r w:rsidRPr="00997AB0">
        <w:rPr>
          <w:rFonts w:ascii="Times New Roman" w:hAnsi="Times New Roman"/>
          <w:color w:val="383838"/>
          <w:sz w:val="28"/>
          <w:szCs w:val="28"/>
          <w:lang w:eastAsia="ru-RU"/>
        </w:rPr>
        <w:t>поведени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>ем</w:t>
      </w:r>
      <w:r w:rsidRPr="00997AB0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и питани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>ем</w:t>
      </w:r>
      <w:r w:rsidRPr="00997AB0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зимующих птиц своей местности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>.</w:t>
      </w:r>
    </w:p>
    <w:p w:rsidR="00E763B2" w:rsidRPr="00997AB0" w:rsidRDefault="00E763B2" w:rsidP="00997AB0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 xml:space="preserve">Провели </w:t>
      </w:r>
      <w:r>
        <w:rPr>
          <w:rFonts w:ascii="Times New Roman" w:hAnsi="Times New Roman"/>
          <w:sz w:val="28"/>
          <w:szCs w:val="28"/>
          <w:lang w:eastAsia="ru-RU"/>
        </w:rPr>
        <w:t>эксперимент</w:t>
      </w:r>
      <w:r w:rsidRPr="007A2982">
        <w:rPr>
          <w:rFonts w:ascii="Times New Roman" w:hAnsi="Times New Roman"/>
          <w:sz w:val="28"/>
          <w:szCs w:val="28"/>
          <w:lang w:eastAsia="ru-RU"/>
        </w:rPr>
        <w:t xml:space="preserve">, чтобы узнать,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997AB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акую пищу любят зимующие птицы, соответствует ли это тому,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что  узнали из рассказов, книг (приложение 1).</w:t>
      </w: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E763B2" w:rsidRPr="007A298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E763B2" w:rsidRPr="001A5370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1A5370">
        <w:rPr>
          <w:rFonts w:ascii="Times New Roman" w:hAnsi="Times New Roman"/>
          <w:sz w:val="28"/>
          <w:szCs w:val="28"/>
          <w:lang w:eastAsia="ru-RU"/>
        </w:rPr>
        <w:pict>
          <v:shape id="_x0000_i1039" type="#_x0000_t75" style="width:177.75pt;height:204pt">
            <v:imagedata r:id="rId19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Pr="001A5370">
        <w:rPr>
          <w:rFonts w:ascii="Times New Roman" w:hAnsi="Times New Roman"/>
          <w:sz w:val="28"/>
          <w:szCs w:val="28"/>
          <w:lang w:eastAsia="ru-RU"/>
        </w:rPr>
        <w:pict>
          <v:shape id="_x0000_i1040" type="#_x0000_t75" style="width:177.75pt;height:204pt">
            <v:imagedata r:id="rId20" o:title=""/>
          </v:shape>
        </w:pict>
      </w:r>
    </w:p>
    <w:p w:rsidR="00E763B2" w:rsidRPr="001A5370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F1B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6" o:spid="_x0000_i1041" type="#_x0000_t75" style="width:225.75pt;height:180pt;visibility:visible">
            <v:imagedata r:id="rId21" o:title="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</w:t>
      </w:r>
      <w:r w:rsidRPr="001A537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2" type="#_x0000_t75" style="width:3in;height:177.75pt">
            <v:imagedata r:id="rId22" o:title=""/>
          </v:shape>
        </w:pict>
      </w:r>
    </w:p>
    <w:p w:rsidR="00E763B2" w:rsidRPr="003C2E12" w:rsidRDefault="00E763B2" w:rsidP="00AC6450">
      <w:pPr>
        <w:spacing w:after="150" w:line="36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З</w:t>
      </w:r>
      <w:r w:rsidRPr="00AA2D3D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имующим птицам более опасен для жизни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голод.</w:t>
      </w:r>
    </w:p>
    <w:p w:rsidR="00E763B2" w:rsidRPr="00AA097A" w:rsidRDefault="00E763B2" w:rsidP="00AC6450">
      <w:pPr>
        <w:tabs>
          <w:tab w:val="left" w:pos="993"/>
        </w:tabs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097A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A097A">
        <w:rPr>
          <w:rFonts w:ascii="Times New Roman" w:hAnsi="Times New Roman"/>
          <w:color w:val="000000"/>
          <w:sz w:val="28"/>
          <w:szCs w:val="28"/>
          <w:lang w:eastAsia="ru-RU"/>
        </w:rPr>
        <w:t>Синицы действительно едят любой корм, и очень любят свиное сало.</w:t>
      </w:r>
    </w:p>
    <w:p w:rsidR="00E763B2" w:rsidRPr="00AA097A" w:rsidRDefault="00E763B2" w:rsidP="00AC6450">
      <w:pPr>
        <w:tabs>
          <w:tab w:val="left" w:pos="709"/>
          <w:tab w:val="left" w:pos="993"/>
        </w:tabs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097A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A097A">
        <w:rPr>
          <w:rFonts w:ascii="Times New Roman" w:hAnsi="Times New Roman"/>
          <w:color w:val="000000"/>
          <w:sz w:val="28"/>
          <w:szCs w:val="28"/>
          <w:lang w:eastAsia="ru-RU"/>
        </w:rPr>
        <w:t>Сн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егири предпочитают ягоды рябины, </w:t>
      </w:r>
      <w:r w:rsidRPr="00AA097A">
        <w:rPr>
          <w:rFonts w:ascii="Times New Roman" w:hAnsi="Times New Roman"/>
          <w:color w:val="000000"/>
          <w:sz w:val="28"/>
          <w:szCs w:val="28"/>
          <w:lang w:eastAsia="ru-RU"/>
        </w:rPr>
        <w:t>калины, сало и хлеб не любят.</w:t>
      </w:r>
    </w:p>
    <w:p w:rsidR="00E763B2" w:rsidRPr="00AA097A" w:rsidRDefault="00E763B2" w:rsidP="00AC6450">
      <w:pPr>
        <w:tabs>
          <w:tab w:val="left" w:pos="993"/>
        </w:tabs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</w:t>
      </w:r>
      <w:r w:rsidRPr="00AA097A">
        <w:rPr>
          <w:rFonts w:ascii="Times New Roman" w:hAnsi="Times New Roman"/>
          <w:color w:val="000000"/>
          <w:sz w:val="28"/>
          <w:szCs w:val="28"/>
          <w:lang w:eastAsia="ru-RU"/>
        </w:rPr>
        <w:t>Синички прилетали к кормушкам и стайками, и поодиночке, но всё – таки чаще стайками.</w:t>
      </w:r>
    </w:p>
    <w:p w:rsidR="00E763B2" w:rsidRPr="00516821" w:rsidRDefault="00E763B2" w:rsidP="00AC6450">
      <w:pPr>
        <w:tabs>
          <w:tab w:val="left" w:pos="993"/>
        </w:tabs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</w:t>
      </w:r>
      <w:r w:rsidRPr="00AA09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Снегири пугливые птицы,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держат</w:t>
      </w:r>
      <w:r w:rsidRPr="00AA09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ся вместе, прилетают к кормушкам только стайками чаще по 7-8 особей, но могут прилетать по три.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763B2" w:rsidRPr="003C2E12" w:rsidRDefault="00E763B2" w:rsidP="00AC6450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3C2E12">
        <w:rPr>
          <w:rFonts w:ascii="Times New Roman" w:hAnsi="Times New Roman"/>
          <w:color w:val="383838"/>
          <w:sz w:val="28"/>
          <w:szCs w:val="28"/>
          <w:lang w:eastAsia="ru-RU"/>
        </w:rPr>
        <w:t>Круглый год с нами живут бок о бок  воробьи, дятлы, вороны, сороки. Зимой из леса прилетают ближе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к жилью человека синицы и щеглы</w:t>
      </w:r>
      <w:r w:rsidRPr="003C2E12">
        <w:rPr>
          <w:rFonts w:ascii="Times New Roman" w:hAnsi="Times New Roman"/>
          <w:color w:val="383838"/>
          <w:sz w:val="28"/>
          <w:szCs w:val="28"/>
          <w:lang w:eastAsia="ru-RU"/>
        </w:rPr>
        <w:t>, с севера прилетают снегири.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</w:t>
      </w:r>
      <w:r w:rsidRPr="003C2E12">
        <w:rPr>
          <w:rFonts w:ascii="Times New Roman" w:hAnsi="Times New Roman"/>
          <w:color w:val="383838"/>
          <w:sz w:val="28"/>
          <w:szCs w:val="28"/>
          <w:lang w:eastAsia="ru-RU"/>
        </w:rPr>
        <w:t>Они не боятся наших холодов.</w:t>
      </w:r>
    </w:p>
    <w:p w:rsidR="00E763B2" w:rsidRPr="003C2E12" w:rsidRDefault="00E763B2" w:rsidP="00AC6450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3C2E12">
        <w:rPr>
          <w:rFonts w:ascii="Times New Roman" w:hAnsi="Times New Roman"/>
          <w:color w:val="383838"/>
          <w:sz w:val="28"/>
          <w:szCs w:val="28"/>
          <w:lang w:eastAsia="ru-RU"/>
        </w:rPr>
        <w:t>Им всем страшен ГОЛОД! Чтобы выжить, им нужна помощь человека. НАША ПОМОЩЬ! Необходимо правильно подбирать корм для каждого вида птиц, чтобы им не навредить.</w:t>
      </w:r>
    </w:p>
    <w:p w:rsidR="00E763B2" w:rsidRPr="007A298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63B2" w:rsidRPr="007A298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2982">
        <w:rPr>
          <w:rFonts w:ascii="Times New Roman" w:hAnsi="Times New Roman"/>
          <w:b/>
          <w:bCs/>
          <w:sz w:val="28"/>
          <w:szCs w:val="28"/>
          <w:lang w:eastAsia="ru-RU"/>
        </w:rPr>
        <w:t>3 этап «Всезнайки»</w:t>
      </w:r>
    </w:p>
    <w:p w:rsidR="00E763B2" w:rsidRPr="007A298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2982">
        <w:rPr>
          <w:rFonts w:ascii="Times New Roman" w:hAnsi="Times New Roman"/>
          <w:b/>
          <w:bCs/>
          <w:sz w:val="28"/>
          <w:szCs w:val="28"/>
          <w:lang w:eastAsia="ru-RU"/>
        </w:rPr>
        <w:t>Цель: </w:t>
      </w:r>
      <w:r w:rsidRPr="007A2982">
        <w:rPr>
          <w:rFonts w:ascii="Times New Roman" w:hAnsi="Times New Roman"/>
          <w:sz w:val="28"/>
          <w:szCs w:val="28"/>
          <w:lang w:eastAsia="ru-RU"/>
        </w:rPr>
        <w:t>представить результаты работы по изуч</w:t>
      </w:r>
      <w:r>
        <w:rPr>
          <w:rFonts w:ascii="Times New Roman" w:hAnsi="Times New Roman"/>
          <w:sz w:val="28"/>
          <w:szCs w:val="28"/>
          <w:lang w:eastAsia="ru-RU"/>
        </w:rPr>
        <w:t>ению  зимующих птиц друзьям</w:t>
      </w:r>
      <w:r w:rsidRPr="007A2982">
        <w:rPr>
          <w:rFonts w:ascii="Times New Roman" w:hAnsi="Times New Roman"/>
          <w:sz w:val="28"/>
          <w:szCs w:val="28"/>
          <w:lang w:eastAsia="ru-RU"/>
        </w:rPr>
        <w:t>, родителям.</w:t>
      </w:r>
    </w:p>
    <w:p w:rsidR="00E763B2" w:rsidRDefault="00E763B2" w:rsidP="0060184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 xml:space="preserve">В ходе выполнения заключительного этапа, ребята </w:t>
      </w:r>
      <w:r>
        <w:rPr>
          <w:rFonts w:ascii="Times New Roman" w:hAnsi="Times New Roman"/>
          <w:sz w:val="28"/>
          <w:szCs w:val="28"/>
          <w:lang w:eastAsia="ru-RU"/>
        </w:rPr>
        <w:t xml:space="preserve">разработали и составили памятки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9D32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Как изготовить кормушку</w:t>
      </w:r>
      <w:r w:rsidRPr="00745BD0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« Меню для птиц».</w:t>
      </w:r>
    </w:p>
    <w:p w:rsidR="00E763B2" w:rsidRPr="00601849" w:rsidRDefault="00E763B2" w:rsidP="0060184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01849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43" type="#_x0000_t75" style="width:195.75pt;height:240pt">
            <v:imagedata r:id="rId23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</w:t>
      </w:r>
      <w:r w:rsidRPr="00601849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44" type="#_x0000_t75" style="width:195.75pt;height:240pt">
            <v:imagedata r:id="rId24" o:title=""/>
          </v:shape>
        </w:pict>
      </w:r>
    </w:p>
    <w:p w:rsidR="00E763B2" w:rsidRPr="00601849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63B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63B2" w:rsidRPr="007A298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>На вечерней про</w:t>
      </w:r>
      <w:r>
        <w:rPr>
          <w:rFonts w:ascii="Times New Roman" w:hAnsi="Times New Roman"/>
          <w:sz w:val="28"/>
          <w:szCs w:val="28"/>
          <w:lang w:eastAsia="ru-RU"/>
        </w:rPr>
        <w:t>гулке дошкольники раздали прохожим буклеты «Покормите птиц зимой!</w:t>
      </w:r>
      <w:r w:rsidRPr="007A2982">
        <w:rPr>
          <w:rFonts w:ascii="Times New Roman" w:hAnsi="Times New Roman"/>
          <w:sz w:val="28"/>
          <w:szCs w:val="28"/>
          <w:lang w:eastAsia="ru-RU"/>
        </w:rPr>
        <w:t>», составленные в ходе реализации проекта.</w:t>
      </w:r>
    </w:p>
    <w:p w:rsidR="00E763B2" w:rsidRPr="00601849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601849">
        <w:rPr>
          <w:rFonts w:ascii="Times New Roman" w:hAnsi="Times New Roman"/>
          <w:sz w:val="28"/>
          <w:szCs w:val="28"/>
          <w:lang w:eastAsia="ru-RU"/>
        </w:rPr>
        <w:pict>
          <v:shape id="_x0000_i1045" type="#_x0000_t75" style="width:351pt;height:210pt">
            <v:imagedata r:id="rId25" o:title=""/>
          </v:shape>
        </w:pict>
      </w:r>
    </w:p>
    <w:p w:rsidR="00E763B2" w:rsidRPr="007A2982" w:rsidRDefault="00E763B2" w:rsidP="001C55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2982">
        <w:rPr>
          <w:rFonts w:ascii="Times New Roman" w:hAnsi="Times New Roman"/>
          <w:sz w:val="28"/>
          <w:szCs w:val="28"/>
          <w:lang w:eastAsia="ru-RU"/>
        </w:rPr>
        <w:t> </w:t>
      </w:r>
    </w:p>
    <w:p w:rsidR="00E763B2" w:rsidRPr="007356C1" w:rsidRDefault="00E763B2" w:rsidP="007356C1">
      <w:pPr>
        <w:spacing w:after="150" w:line="36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56C1">
        <w:rPr>
          <w:rFonts w:ascii="Times New Roman" w:hAnsi="Times New Roman"/>
          <w:sz w:val="28"/>
          <w:szCs w:val="28"/>
        </w:rPr>
        <w:t xml:space="preserve"> </w:t>
      </w:r>
      <w:r w:rsidRPr="007356C1">
        <w:rPr>
          <w:rFonts w:ascii="Times New Roman" w:hAnsi="Times New Roman"/>
          <w:sz w:val="28"/>
          <w:szCs w:val="28"/>
          <w:lang w:eastAsia="ru-RU"/>
        </w:rPr>
        <w:t xml:space="preserve">        Зимуют в нашем крае не все птицы, а только приспособленные к выживанию в суровых погодных условиях, это – воробьи, синицы, снегири, дятлы, вороны, сороки.  Птицы довольно успешно могут противостоять холоду в том случае, если вокруг много подходящего корма. Человек может помочь  </w:t>
      </w:r>
    </w:p>
    <w:p w:rsidR="00E763B2" w:rsidRPr="00834877" w:rsidRDefault="00E763B2" w:rsidP="007356C1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bidi="he-IL"/>
        </w:rPr>
      </w:pPr>
      <w:r w:rsidRPr="00834877">
        <w:rPr>
          <w:rFonts w:ascii="Times New Roman" w:hAnsi="Times New Roman"/>
          <w:b/>
          <w:sz w:val="28"/>
          <w:szCs w:val="28"/>
        </w:rPr>
        <w:t xml:space="preserve">- </w:t>
      </w:r>
      <w:r w:rsidRPr="00834877">
        <w:rPr>
          <w:rFonts w:ascii="Times New Roman" w:hAnsi="Times New Roman"/>
          <w:b/>
          <w:sz w:val="28"/>
          <w:szCs w:val="28"/>
          <w:lang w:bidi="he-IL"/>
        </w:rPr>
        <w:t>А ещё мы узнали, что 15 января, самая середина зимы, отмечается  Всероссийский День зимующих птиц.</w:t>
      </w:r>
    </w:p>
    <w:p w:rsidR="00E763B2" w:rsidRPr="007A2982" w:rsidRDefault="00E763B2" w:rsidP="007356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</w:t>
      </w:r>
      <w:r w:rsidRPr="007A2982">
        <w:rPr>
          <w:sz w:val="28"/>
          <w:szCs w:val="28"/>
        </w:rPr>
        <w:t>В завершении работы,  команда</w:t>
      </w:r>
      <w:r>
        <w:rPr>
          <w:sz w:val="28"/>
          <w:szCs w:val="28"/>
        </w:rPr>
        <w:t xml:space="preserve"> совместно с музыкальным руководителем и руководителем команды  </w:t>
      </w:r>
      <w:r w:rsidRPr="007A2982">
        <w:rPr>
          <w:sz w:val="28"/>
          <w:szCs w:val="28"/>
        </w:rPr>
        <w:t>п</w:t>
      </w:r>
      <w:r>
        <w:rPr>
          <w:sz w:val="28"/>
          <w:szCs w:val="28"/>
        </w:rPr>
        <w:t>одготовили</w:t>
      </w:r>
      <w:r w:rsidRPr="007A2982">
        <w:rPr>
          <w:sz w:val="28"/>
          <w:szCs w:val="28"/>
        </w:rPr>
        <w:t xml:space="preserve"> инсце</w:t>
      </w:r>
      <w:r>
        <w:rPr>
          <w:sz w:val="28"/>
          <w:szCs w:val="28"/>
        </w:rPr>
        <w:t>нировку «Покормите птиц</w:t>
      </w:r>
      <w:r w:rsidRPr="007A2982">
        <w:rPr>
          <w:sz w:val="28"/>
          <w:szCs w:val="28"/>
        </w:rPr>
        <w:t>»</w:t>
      </w:r>
    </w:p>
    <w:p w:rsidR="00E763B2" w:rsidRDefault="00E763B2" w:rsidP="00714FF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14FF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14FF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14FF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14FF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63B2" w:rsidRPr="007A2982" w:rsidRDefault="00E763B2" w:rsidP="007A29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A2982">
        <w:rPr>
          <w:rFonts w:ascii="Times New Roman" w:hAnsi="Times New Roman"/>
          <w:b/>
          <w:sz w:val="28"/>
          <w:szCs w:val="28"/>
          <w:lang w:eastAsia="ru-RU"/>
        </w:rPr>
        <w:t>Используемая литература:</w:t>
      </w:r>
    </w:p>
    <w:p w:rsidR="00E763B2" w:rsidRPr="007A2982" w:rsidRDefault="00E763B2" w:rsidP="007A298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A2982">
        <w:rPr>
          <w:sz w:val="28"/>
          <w:szCs w:val="28"/>
        </w:rPr>
        <w:t>Аксенова З.Ф.– «Войди в природу другом»</w:t>
      </w:r>
    </w:p>
    <w:p w:rsidR="00E763B2" w:rsidRPr="007A2982" w:rsidRDefault="00E763B2" w:rsidP="007A298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A2982">
        <w:rPr>
          <w:sz w:val="28"/>
          <w:szCs w:val="28"/>
        </w:rPr>
        <w:t>Веретенникова С.А. – «Ознакомление детей с природой».</w:t>
      </w:r>
    </w:p>
    <w:p w:rsidR="00E763B2" w:rsidRPr="007A2982" w:rsidRDefault="00E763B2" w:rsidP="007A298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A2982">
        <w:rPr>
          <w:sz w:val="28"/>
          <w:szCs w:val="28"/>
        </w:rPr>
        <w:t>Волчкова В.Н., Степанова Н.В. Конспекты занятий в подготовительной группе детского сада. Познавательное развитие. Учебно-методическое пособие для воспитателей и методистов ДОУ. – Воронеж: ЧП Лакоценин С.С., 2008.-207 с.</w:t>
      </w:r>
    </w:p>
    <w:p w:rsidR="00E763B2" w:rsidRPr="007A2982" w:rsidRDefault="00E763B2" w:rsidP="007A298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A2982">
        <w:rPr>
          <w:sz w:val="28"/>
          <w:szCs w:val="28"/>
        </w:rPr>
        <w:t>Комплексные занятия по программе «От рождения до школы» под редакцией Н. Е. Вераксы, Т. С. Комаровой, М. А. Васильевой. Подготовительная  группа / авт. сост. Н. В. Лободина. – Волгоград: Учитель, 2012.</w:t>
      </w:r>
    </w:p>
    <w:p w:rsidR="00E763B2" w:rsidRPr="007A2982" w:rsidRDefault="00E763B2" w:rsidP="007A298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A2982">
        <w:rPr>
          <w:sz w:val="28"/>
          <w:szCs w:val="28"/>
        </w:rPr>
        <w:t>Краснощекова Н. В. Сюжетно-ролевые игры для детей дошкольного возраста. – ИЗД. 5-е,- Ростов Н/Д,: Феникс, 2010.-251с.</w:t>
      </w:r>
    </w:p>
    <w:p w:rsidR="00E763B2" w:rsidRPr="007A2982" w:rsidRDefault="00E763B2" w:rsidP="007A298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A2982">
        <w:rPr>
          <w:sz w:val="28"/>
          <w:szCs w:val="28"/>
        </w:rPr>
        <w:t>Николаева С.А. – «Юный эколог».</w:t>
      </w:r>
    </w:p>
    <w:p w:rsidR="00E763B2" w:rsidRPr="007A2982" w:rsidRDefault="00E763B2" w:rsidP="007A298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A2982">
        <w:rPr>
          <w:sz w:val="28"/>
          <w:szCs w:val="28"/>
        </w:rPr>
        <w:t>Программа «От рождения до школы» Примерная общеобразовательная программа дошкольного образования / под. Редакцией Н. Е. Вераксы, Т. С. Комарово, М. А. Васильевой. -3-е издание, испр. И доп. -М.: МОЗАИКА-СИНТЕЗ, 2012.</w:t>
      </w:r>
    </w:p>
    <w:p w:rsidR="00E763B2" w:rsidRPr="007A2982" w:rsidRDefault="00E763B2" w:rsidP="007A2982">
      <w:pPr>
        <w:pStyle w:val="c1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A2982">
        <w:rPr>
          <w:rStyle w:val="c0"/>
          <w:sz w:val="28"/>
          <w:szCs w:val="28"/>
        </w:rPr>
        <w:t>Проекты в ДОУ: практика обучения детей 3-7 лет /авт.-П79 сост. Е.А. Румянцева. – Волгоград : Учитель, 2015. -159с.</w:t>
      </w:r>
    </w:p>
    <w:p w:rsidR="00E763B2" w:rsidRPr="0069042A" w:rsidRDefault="00E763B2" w:rsidP="007356C1">
      <w:pPr>
        <w:pStyle w:val="ListParagraph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9. </w:t>
      </w:r>
      <w:r w:rsidRPr="0069042A">
        <w:rPr>
          <w:rFonts w:ascii="Times New Roman" w:hAnsi="Times New Roman"/>
          <w:sz w:val="28"/>
          <w:szCs w:val="28"/>
          <w:lang w:eastAsia="ru-RU"/>
        </w:rPr>
        <w:t>Акимушкин И. Мир животных. Птицы, рыбы, земноводные и пресмыкающиеся/ И. Акимушки</w:t>
      </w:r>
      <w:r>
        <w:rPr>
          <w:rFonts w:ascii="Times New Roman" w:hAnsi="Times New Roman"/>
          <w:sz w:val="28"/>
          <w:szCs w:val="28"/>
          <w:lang w:eastAsia="ru-RU"/>
        </w:rPr>
        <w:t>н,  Изд.2-ое -  М: «Мысль», 2017</w:t>
      </w:r>
      <w:r w:rsidRPr="0069042A">
        <w:rPr>
          <w:rFonts w:ascii="Times New Roman" w:hAnsi="Times New Roman"/>
          <w:sz w:val="28"/>
          <w:szCs w:val="28"/>
          <w:lang w:eastAsia="ru-RU"/>
        </w:rPr>
        <w:t>.</w:t>
      </w:r>
    </w:p>
    <w:p w:rsidR="00E763B2" w:rsidRDefault="00E763B2" w:rsidP="007356C1">
      <w:pPr>
        <w:pStyle w:val="ListParagraph"/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10. Брем А. Жизнь Животных / А. Брем - М: "Эксмо", 2018.</w:t>
      </w:r>
    </w:p>
    <w:p w:rsidR="00E763B2" w:rsidRDefault="00E763B2" w:rsidP="007356C1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7E41A5">
        <w:rPr>
          <w:rFonts w:ascii="Times New Roman" w:hAnsi="Times New Roman"/>
          <w:sz w:val="28"/>
          <w:szCs w:val="28"/>
          <w:lang w:eastAsia="ru-RU"/>
        </w:rPr>
        <w:t xml:space="preserve">Вахрушев А.А. Мир и человек: Живые обитатели планеты </w:t>
      </w:r>
      <w:r>
        <w:rPr>
          <w:rFonts w:ascii="Times New Roman" w:hAnsi="Times New Roman"/>
          <w:sz w:val="28"/>
          <w:szCs w:val="28"/>
          <w:lang w:eastAsia="ru-RU"/>
        </w:rPr>
        <w:t>/</w:t>
      </w:r>
      <w:r w:rsidRPr="007E41A5">
        <w:rPr>
          <w:rFonts w:ascii="Times New Roman" w:hAnsi="Times New Roman"/>
          <w:sz w:val="28"/>
          <w:szCs w:val="28"/>
          <w:lang w:eastAsia="ru-RU"/>
        </w:rPr>
        <w:t>А.А. Вахрушев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E41A5">
        <w:rPr>
          <w:rFonts w:ascii="Times New Roman" w:hAnsi="Times New Roman"/>
          <w:sz w:val="28"/>
          <w:szCs w:val="28"/>
          <w:lang w:eastAsia="ru-RU"/>
        </w:rPr>
        <w:t xml:space="preserve"> 3-е изд.</w:t>
      </w: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7E41A5">
        <w:rPr>
          <w:rFonts w:ascii="Times New Roman" w:hAnsi="Times New Roman"/>
          <w:sz w:val="28"/>
          <w:szCs w:val="28"/>
          <w:lang w:eastAsia="ru-RU"/>
        </w:rPr>
        <w:t xml:space="preserve"> М: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E41A5">
        <w:rPr>
          <w:rFonts w:ascii="Times New Roman" w:hAnsi="Times New Roman"/>
          <w:sz w:val="28"/>
          <w:szCs w:val="28"/>
          <w:lang w:eastAsia="ru-RU"/>
        </w:rPr>
        <w:t>Дрофа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E41A5">
        <w:rPr>
          <w:rFonts w:ascii="Times New Roman" w:hAnsi="Times New Roman"/>
          <w:sz w:val="28"/>
          <w:szCs w:val="28"/>
          <w:lang w:eastAsia="ru-RU"/>
        </w:rPr>
        <w:t xml:space="preserve"> 2002</w:t>
      </w:r>
      <w:r>
        <w:rPr>
          <w:rFonts w:ascii="Times New Roman" w:hAnsi="Times New Roman"/>
          <w:sz w:val="28"/>
          <w:szCs w:val="28"/>
          <w:lang w:eastAsia="ru-RU"/>
        </w:rPr>
        <w:t>.М: «Росмэн», 201</w:t>
      </w:r>
      <w:r w:rsidRPr="0069042A">
        <w:rPr>
          <w:rFonts w:ascii="Times New Roman" w:hAnsi="Times New Roman"/>
          <w:sz w:val="28"/>
          <w:szCs w:val="28"/>
          <w:lang w:eastAsia="ru-RU"/>
        </w:rPr>
        <w:t>6.</w:t>
      </w:r>
    </w:p>
    <w:p w:rsidR="00E763B2" w:rsidRPr="0069042A" w:rsidRDefault="00E763B2" w:rsidP="007356C1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E41A5">
        <w:rPr>
          <w:rFonts w:ascii="Times New Roman" w:hAnsi="Times New Roman"/>
          <w:sz w:val="28"/>
          <w:szCs w:val="28"/>
          <w:lang w:eastAsia="ru-RU"/>
        </w:rPr>
        <w:t>Дашкова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E41A5">
        <w:rPr>
          <w:rFonts w:ascii="Times New Roman" w:hAnsi="Times New Roman"/>
          <w:sz w:val="28"/>
          <w:szCs w:val="28"/>
          <w:lang w:eastAsia="ru-RU"/>
        </w:rPr>
        <w:t>Е.Воробей: домовой, полевой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763B2" w:rsidRPr="00516821" w:rsidRDefault="00E763B2" w:rsidP="007356C1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Ковин Л., </w:t>
      </w:r>
      <w:r w:rsidRPr="00516821">
        <w:rPr>
          <w:rFonts w:ascii="Times New Roman" w:hAnsi="Times New Roman"/>
          <w:sz w:val="28"/>
          <w:szCs w:val="28"/>
          <w:lang w:eastAsia="ru-RU"/>
        </w:rPr>
        <w:t>Спиэр Э. Жи</w:t>
      </w:r>
      <w:r>
        <w:rPr>
          <w:rFonts w:ascii="Times New Roman" w:hAnsi="Times New Roman"/>
          <w:sz w:val="28"/>
          <w:szCs w:val="28"/>
          <w:lang w:eastAsia="ru-RU"/>
        </w:rPr>
        <w:t>вой мир. Энциклопедия.</w:t>
      </w:r>
    </w:p>
    <w:p w:rsidR="00E763B2" w:rsidRPr="00516821" w:rsidRDefault="00E763B2" w:rsidP="007356C1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16821">
        <w:rPr>
          <w:rFonts w:ascii="Times New Roman" w:hAnsi="Times New Roman"/>
          <w:sz w:val="28"/>
          <w:szCs w:val="28"/>
          <w:lang w:eastAsia="ru-RU"/>
        </w:rPr>
        <w:t xml:space="preserve">Мир вокруг нас: птицы </w:t>
      </w:r>
      <w:r>
        <w:rPr>
          <w:rFonts w:ascii="Times New Roman" w:hAnsi="Times New Roman"/>
          <w:sz w:val="28"/>
          <w:szCs w:val="28"/>
          <w:lang w:eastAsia="ru-RU"/>
        </w:rPr>
        <w:t>России - М: «Оникс 21 век», 2016</w:t>
      </w:r>
      <w:r w:rsidRPr="00516821">
        <w:rPr>
          <w:rFonts w:ascii="Times New Roman" w:hAnsi="Times New Roman"/>
          <w:sz w:val="28"/>
          <w:szCs w:val="28"/>
          <w:lang w:eastAsia="ru-RU"/>
        </w:rPr>
        <w:t>.</w:t>
      </w:r>
    </w:p>
    <w:p w:rsidR="00E763B2" w:rsidRPr="00703538" w:rsidRDefault="00E763B2" w:rsidP="007356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63B2" w:rsidRDefault="00E763B2"/>
    <w:p w:rsidR="00E763B2" w:rsidRDefault="00E763B2"/>
    <w:p w:rsidR="00E763B2" w:rsidRDefault="00E763B2"/>
    <w:p w:rsidR="00E763B2" w:rsidRDefault="00E763B2"/>
    <w:sectPr w:rsidR="00E763B2" w:rsidSect="00745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0F23"/>
    <w:multiLevelType w:val="hybridMultilevel"/>
    <w:tmpl w:val="B372D3D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EB50E214">
      <w:start w:val="10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D441065"/>
    <w:multiLevelType w:val="multilevel"/>
    <w:tmpl w:val="D2B892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B60123"/>
    <w:multiLevelType w:val="multilevel"/>
    <w:tmpl w:val="A652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CE0F48"/>
    <w:multiLevelType w:val="multilevel"/>
    <w:tmpl w:val="C402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03D3D67"/>
    <w:multiLevelType w:val="multilevel"/>
    <w:tmpl w:val="C046D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1C33A7D"/>
    <w:multiLevelType w:val="hybridMultilevel"/>
    <w:tmpl w:val="31F26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2E450F"/>
    <w:multiLevelType w:val="hybridMultilevel"/>
    <w:tmpl w:val="5E74F93C"/>
    <w:lvl w:ilvl="0" w:tplc="7C6A5878">
      <w:start w:val="1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6E772581"/>
    <w:multiLevelType w:val="multilevel"/>
    <w:tmpl w:val="14C2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DED"/>
    <w:rsid w:val="00013D1F"/>
    <w:rsid w:val="00036A2B"/>
    <w:rsid w:val="000420BC"/>
    <w:rsid w:val="00043FEF"/>
    <w:rsid w:val="0006624E"/>
    <w:rsid w:val="00103B7A"/>
    <w:rsid w:val="00104A5F"/>
    <w:rsid w:val="001A5370"/>
    <w:rsid w:val="001C55A5"/>
    <w:rsid w:val="001D24A2"/>
    <w:rsid w:val="00212EAF"/>
    <w:rsid w:val="00222C3C"/>
    <w:rsid w:val="00294931"/>
    <w:rsid w:val="002C4D60"/>
    <w:rsid w:val="002E5FEE"/>
    <w:rsid w:val="00382CE8"/>
    <w:rsid w:val="003C2E12"/>
    <w:rsid w:val="003E3179"/>
    <w:rsid w:val="00423BF9"/>
    <w:rsid w:val="004C3F66"/>
    <w:rsid w:val="00516821"/>
    <w:rsid w:val="005C0BC9"/>
    <w:rsid w:val="00601849"/>
    <w:rsid w:val="0069042A"/>
    <w:rsid w:val="00703538"/>
    <w:rsid w:val="00714FFC"/>
    <w:rsid w:val="007356C1"/>
    <w:rsid w:val="00745BD0"/>
    <w:rsid w:val="007A2982"/>
    <w:rsid w:val="007E41A5"/>
    <w:rsid w:val="007F1B91"/>
    <w:rsid w:val="00827EB2"/>
    <w:rsid w:val="00834877"/>
    <w:rsid w:val="0092687B"/>
    <w:rsid w:val="0094125C"/>
    <w:rsid w:val="00997AB0"/>
    <w:rsid w:val="009D3242"/>
    <w:rsid w:val="009D3D89"/>
    <w:rsid w:val="009F79A0"/>
    <w:rsid w:val="00AA097A"/>
    <w:rsid w:val="00AA2D3D"/>
    <w:rsid w:val="00AC6450"/>
    <w:rsid w:val="00AE3D40"/>
    <w:rsid w:val="00C217B7"/>
    <w:rsid w:val="00C814BA"/>
    <w:rsid w:val="00CA6053"/>
    <w:rsid w:val="00CE7B1B"/>
    <w:rsid w:val="00D3469A"/>
    <w:rsid w:val="00D9349A"/>
    <w:rsid w:val="00E11DED"/>
    <w:rsid w:val="00E2530A"/>
    <w:rsid w:val="00E534D3"/>
    <w:rsid w:val="00E763B2"/>
    <w:rsid w:val="00F96B0D"/>
    <w:rsid w:val="00FA5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49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04A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Normal"/>
    <w:uiPriority w:val="99"/>
    <w:rsid w:val="00CA60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CA6053"/>
    <w:rPr>
      <w:rFonts w:cs="Times New Roman"/>
    </w:rPr>
  </w:style>
  <w:style w:type="character" w:customStyle="1" w:styleId="c17">
    <w:name w:val="c17"/>
    <w:basedOn w:val="DefaultParagraphFont"/>
    <w:uiPriority w:val="99"/>
    <w:rsid w:val="00CA60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2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B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356C1"/>
    <w:pPr>
      <w:spacing w:after="200" w:line="276" w:lineRule="auto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66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66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649</TotalTime>
  <Pages>11</Pages>
  <Words>1526</Words>
  <Characters>8702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Customer</cp:lastModifiedBy>
  <cp:revision>13</cp:revision>
  <dcterms:created xsi:type="dcterms:W3CDTF">2021-03-11T13:15:00Z</dcterms:created>
  <dcterms:modified xsi:type="dcterms:W3CDTF">2022-03-14T14:26:00Z</dcterms:modified>
</cp:coreProperties>
</file>