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269" w:rsidRPr="003F162F" w:rsidRDefault="00FE3269" w:rsidP="003F162F">
      <w:pPr>
        <w:spacing w:after="168" w:line="240" w:lineRule="auto"/>
        <w:jc w:val="center"/>
        <w:textAlignment w:val="baseline"/>
        <w:outlineLvl w:val="0"/>
        <w:rPr>
          <w:rFonts w:ascii="Times New Roman" w:hAnsi="Times New Roman"/>
          <w:b/>
          <w:color w:val="FF0000"/>
          <w:kern w:val="36"/>
          <w:sz w:val="52"/>
          <w:szCs w:val="42"/>
        </w:rPr>
      </w:pPr>
      <w:r w:rsidRPr="003F162F">
        <w:rPr>
          <w:rFonts w:ascii="Times New Roman" w:hAnsi="Times New Roman"/>
          <w:b/>
          <w:color w:val="FF0000"/>
          <w:kern w:val="36"/>
          <w:sz w:val="52"/>
          <w:szCs w:val="42"/>
        </w:rPr>
        <w:t>Раскраски</w:t>
      </w:r>
    </w:p>
    <w:p w:rsidR="00FE3269" w:rsidRPr="003F162F" w:rsidRDefault="00FE3269" w:rsidP="003F162F">
      <w:pPr>
        <w:spacing w:after="168" w:line="240" w:lineRule="auto"/>
        <w:jc w:val="both"/>
        <w:textAlignment w:val="baseline"/>
        <w:outlineLvl w:val="0"/>
        <w:rPr>
          <w:rFonts w:ascii="Times New Roman" w:hAnsi="Times New Roman"/>
          <w:kern w:val="36"/>
          <w:sz w:val="36"/>
          <w:szCs w:val="36"/>
        </w:rPr>
      </w:pPr>
      <w:r w:rsidRPr="003F162F">
        <w:rPr>
          <w:rFonts w:ascii="Times New Roman" w:hAnsi="Times New Roman"/>
          <w:color w:val="000000"/>
          <w:sz w:val="36"/>
          <w:szCs w:val="36"/>
        </w:rPr>
        <w:t xml:space="preserve">Раскраски — любимое развлечение детей. Рисуя, ребенок развивает мышление, мелкую моторику рук, аккуратность и усидчивость. </w:t>
      </w:r>
      <w:r w:rsidRPr="003F162F">
        <w:rPr>
          <w:rFonts w:ascii="Times New Roman" w:hAnsi="Times New Roman"/>
          <w:kern w:val="36"/>
          <w:sz w:val="36"/>
          <w:szCs w:val="36"/>
        </w:rPr>
        <w:t>Ребенок познает мир, в том числе и историю своей страны, в процессе творчества. Попробуйте предл</w:t>
      </w:r>
      <w:r w:rsidRPr="003F162F">
        <w:rPr>
          <w:rFonts w:ascii="Times New Roman" w:hAnsi="Times New Roman"/>
          <w:kern w:val="36"/>
          <w:sz w:val="36"/>
          <w:szCs w:val="36"/>
        </w:rPr>
        <w:t>о</w:t>
      </w:r>
      <w:r w:rsidRPr="003F162F">
        <w:rPr>
          <w:rFonts w:ascii="Times New Roman" w:hAnsi="Times New Roman"/>
          <w:kern w:val="36"/>
          <w:sz w:val="36"/>
          <w:szCs w:val="36"/>
        </w:rPr>
        <w:t>жить детям раскраски с тематикой и символикой, относ</w:t>
      </w:r>
      <w:r w:rsidRPr="003F162F">
        <w:rPr>
          <w:rFonts w:ascii="Times New Roman" w:hAnsi="Times New Roman"/>
          <w:kern w:val="36"/>
          <w:sz w:val="36"/>
          <w:szCs w:val="36"/>
        </w:rPr>
        <w:t>я</w:t>
      </w:r>
      <w:r w:rsidRPr="003F162F">
        <w:rPr>
          <w:rFonts w:ascii="Times New Roman" w:hAnsi="Times New Roman"/>
          <w:kern w:val="36"/>
          <w:sz w:val="36"/>
          <w:szCs w:val="36"/>
        </w:rPr>
        <w:t>щейся к 9 мая.</w:t>
      </w:r>
    </w:p>
    <w:p w:rsidR="00FE3269" w:rsidRDefault="00FE3269" w:rsidP="003F162F">
      <w:pPr>
        <w:spacing w:after="0" w:line="253" w:lineRule="atLeast"/>
        <w:jc w:val="center"/>
        <w:textAlignment w:val="baseline"/>
        <w:rPr>
          <w:rFonts w:ascii="Times New Roman" w:hAnsi="Times New Roman"/>
          <w:color w:val="000000"/>
          <w:sz w:val="36"/>
          <w:szCs w:val="36"/>
        </w:rPr>
      </w:pPr>
      <w:r w:rsidRPr="00C576F0">
        <w:rPr>
          <w:rFonts w:ascii="Times New Roman" w:hAnsi="Times New Roman"/>
          <w:noProof/>
          <w:color w:val="000000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7.25pt;height:553.5pt;visibility:visible">
            <v:imagedata r:id="rId6" o:title=""/>
          </v:shape>
        </w:pict>
      </w:r>
    </w:p>
    <w:p w:rsidR="00FE3269" w:rsidRDefault="00FE3269" w:rsidP="003F162F">
      <w:pPr>
        <w:spacing w:after="0" w:line="253" w:lineRule="atLeast"/>
        <w:jc w:val="center"/>
        <w:textAlignment w:val="baseline"/>
        <w:rPr>
          <w:rFonts w:ascii="Times New Roman" w:hAnsi="Times New Roman"/>
          <w:color w:val="000000"/>
          <w:sz w:val="36"/>
          <w:szCs w:val="36"/>
        </w:rPr>
      </w:pPr>
    </w:p>
    <w:p w:rsidR="00FE3269" w:rsidRDefault="00FE3269" w:rsidP="003F162F">
      <w:pPr>
        <w:spacing w:after="0" w:line="253" w:lineRule="atLeast"/>
        <w:jc w:val="center"/>
        <w:textAlignment w:val="baseline"/>
        <w:rPr>
          <w:rFonts w:ascii="Times New Roman" w:hAnsi="Times New Roman"/>
          <w:color w:val="000000"/>
          <w:sz w:val="36"/>
          <w:szCs w:val="36"/>
        </w:rPr>
      </w:pPr>
    </w:p>
    <w:p w:rsidR="00FE3269" w:rsidRDefault="00FE3269" w:rsidP="003F162F">
      <w:pPr>
        <w:spacing w:after="0" w:line="253" w:lineRule="atLeast"/>
        <w:jc w:val="center"/>
        <w:textAlignment w:val="baseline"/>
        <w:rPr>
          <w:rFonts w:ascii="Times New Roman" w:hAnsi="Times New Roman"/>
          <w:color w:val="000000"/>
          <w:sz w:val="36"/>
          <w:szCs w:val="36"/>
        </w:rPr>
      </w:pPr>
    </w:p>
    <w:p w:rsidR="00FE3269" w:rsidRDefault="00FE3269" w:rsidP="003F162F">
      <w:pPr>
        <w:spacing w:after="0" w:line="253" w:lineRule="atLeast"/>
        <w:jc w:val="center"/>
        <w:textAlignment w:val="baseline"/>
        <w:rPr>
          <w:rFonts w:ascii="Times New Roman" w:hAnsi="Times New Roman"/>
          <w:color w:val="000000"/>
          <w:sz w:val="36"/>
          <w:szCs w:val="36"/>
        </w:rPr>
      </w:pPr>
    </w:p>
    <w:p w:rsidR="00FE3269" w:rsidRPr="003F162F" w:rsidRDefault="00FE3269" w:rsidP="003F162F">
      <w:pPr>
        <w:spacing w:after="0" w:line="253" w:lineRule="atLeast"/>
        <w:jc w:val="center"/>
        <w:textAlignment w:val="baseline"/>
        <w:rPr>
          <w:rFonts w:ascii="Times New Roman" w:hAnsi="Times New Roman"/>
          <w:color w:val="000000"/>
          <w:sz w:val="36"/>
          <w:szCs w:val="36"/>
        </w:rPr>
      </w:pPr>
      <w:r w:rsidRPr="00C576F0">
        <w:rPr>
          <w:rFonts w:ascii="Times New Roman" w:hAnsi="Times New Roman"/>
          <w:noProof/>
          <w:color w:val="000000"/>
          <w:sz w:val="36"/>
          <w:szCs w:val="36"/>
        </w:rPr>
        <w:pict>
          <v:shape id="Рисунок 2" o:spid="_x0000_i1026" type="#_x0000_t75" style="width:466.5pt;height:568.5pt;visibility:visible">
            <v:imagedata r:id="rId7" o:title=""/>
          </v:shape>
        </w:pict>
      </w:r>
    </w:p>
    <w:p w:rsidR="00FE3269" w:rsidRDefault="00FE3269"/>
    <w:p w:rsidR="00FE3269" w:rsidRDefault="00FE3269"/>
    <w:p w:rsidR="00FE3269" w:rsidRDefault="00FE3269"/>
    <w:p w:rsidR="00FE3269" w:rsidRDefault="00FE3269">
      <w:pPr>
        <w:sectPr w:rsidR="00FE3269" w:rsidSect="003F162F">
          <w:pgSz w:w="11906" w:h="16838"/>
          <w:pgMar w:top="1134" w:right="850" w:bottom="1134" w:left="1701" w:header="708" w:footer="708" w:gutter="0"/>
          <w:pgBorders w:offsetFrom="page">
            <w:top w:val="basicWhiteSquares" w:sz="8" w:space="24" w:color="auto"/>
            <w:left w:val="basicWhiteSquares" w:sz="8" w:space="24" w:color="auto"/>
            <w:bottom w:val="basicWhiteSquares" w:sz="8" w:space="24" w:color="auto"/>
            <w:right w:val="basicWhiteSquares" w:sz="8" w:space="24" w:color="auto"/>
          </w:pgBorders>
          <w:cols w:space="708"/>
          <w:docGrid w:linePitch="360"/>
        </w:sectPr>
      </w:pPr>
    </w:p>
    <w:p w:rsidR="00FE3269" w:rsidRDefault="00FE3269">
      <w:r w:rsidRPr="004B7844">
        <w:rPr>
          <w:noProof/>
        </w:rPr>
        <w:pict>
          <v:shape id="Рисунок 5" o:spid="_x0000_i1027" type="#_x0000_t75" style="width:668.25pt;height:487.5pt;visibility:visible">
            <v:imagedata r:id="rId8" o:title=""/>
          </v:shape>
        </w:pict>
      </w:r>
    </w:p>
    <w:p w:rsidR="00FE3269" w:rsidRDefault="00FE3269">
      <w:pPr>
        <w:sectPr w:rsidR="00FE3269" w:rsidSect="00C80048">
          <w:pgSz w:w="16838" w:h="11906" w:orient="landscape"/>
          <w:pgMar w:top="1701" w:right="1134" w:bottom="851" w:left="1134" w:header="709" w:footer="709" w:gutter="0"/>
          <w:pgBorders w:offsetFrom="page">
            <w:top w:val="basicWhiteSquares" w:sz="8" w:space="24" w:color="auto"/>
            <w:left w:val="basicWhiteSquares" w:sz="8" w:space="24" w:color="auto"/>
            <w:bottom w:val="basicWhiteSquares" w:sz="8" w:space="24" w:color="auto"/>
            <w:right w:val="basicWhiteSquares" w:sz="8" w:space="24" w:color="auto"/>
          </w:pgBorders>
          <w:cols w:space="708"/>
          <w:docGrid w:linePitch="360"/>
        </w:sectPr>
      </w:pPr>
    </w:p>
    <w:p w:rsidR="00FE3269" w:rsidRDefault="00FE3269">
      <w:r w:rsidRPr="004B7844">
        <w:rPr>
          <w:noProof/>
        </w:rPr>
        <w:pict>
          <v:shape id="Рисунок 6" o:spid="_x0000_i1028" type="#_x0000_t75" style="width:464.25pt;height:657.75pt;visibility:visible">
            <v:imagedata r:id="rId9" o:title=""/>
          </v:shape>
        </w:pict>
      </w:r>
    </w:p>
    <w:p w:rsidR="00FE3269" w:rsidRDefault="00FE3269"/>
    <w:p w:rsidR="00FE3269" w:rsidRDefault="00FE3269"/>
    <w:p w:rsidR="00FE3269" w:rsidRDefault="00FE3269">
      <w:pPr>
        <w:sectPr w:rsidR="00FE3269" w:rsidSect="00C80048">
          <w:pgSz w:w="11906" w:h="16838"/>
          <w:pgMar w:top="1134" w:right="851" w:bottom="1134" w:left="1701" w:header="709" w:footer="709" w:gutter="0"/>
          <w:pgBorders w:offsetFrom="page">
            <w:top w:val="basicWhiteSquares" w:sz="8" w:space="24" w:color="auto"/>
            <w:left w:val="basicWhiteSquares" w:sz="8" w:space="24" w:color="auto"/>
            <w:bottom w:val="basicWhiteSquares" w:sz="8" w:space="24" w:color="auto"/>
            <w:right w:val="basicWhiteSquares" w:sz="8" w:space="24" w:color="auto"/>
          </w:pgBorders>
          <w:cols w:space="708"/>
          <w:docGrid w:linePitch="360"/>
        </w:sectPr>
      </w:pPr>
    </w:p>
    <w:p w:rsidR="00FE3269" w:rsidRDefault="00FE3269">
      <w:pPr>
        <w:sectPr w:rsidR="00FE3269" w:rsidSect="00C80048">
          <w:pgSz w:w="16838" w:h="11906" w:orient="landscape"/>
          <w:pgMar w:top="1701" w:right="1134" w:bottom="851" w:left="1134" w:header="709" w:footer="709" w:gutter="0"/>
          <w:pgBorders w:offsetFrom="page">
            <w:top w:val="basicWhiteSquares" w:sz="8" w:space="24" w:color="auto"/>
            <w:left w:val="basicWhiteSquares" w:sz="8" w:space="24" w:color="auto"/>
            <w:bottom w:val="basicWhiteSquares" w:sz="8" w:space="24" w:color="auto"/>
            <w:right w:val="basicWhiteSquares" w:sz="8" w:space="24" w:color="auto"/>
          </w:pgBorders>
          <w:cols w:space="708"/>
          <w:docGrid w:linePitch="360"/>
        </w:sectPr>
      </w:pPr>
      <w:r w:rsidRPr="004B7844">
        <w:rPr>
          <w:noProof/>
        </w:rPr>
        <w:pict>
          <v:shape id="Рисунок 7" o:spid="_x0000_i1029" type="#_x0000_t75" style="width:720.75pt;height:532.5pt;visibility:visible">
            <v:imagedata r:id="rId10" o:title=""/>
          </v:shape>
        </w:pict>
      </w:r>
    </w:p>
    <w:p w:rsidR="00FE3269" w:rsidRDefault="00FE3269"/>
    <w:p w:rsidR="00FE3269" w:rsidRDefault="00FE3269" w:rsidP="00C80048">
      <w:r w:rsidRPr="004B7844">
        <w:rPr>
          <w:noProof/>
        </w:rPr>
        <w:pict>
          <v:shape id="Рисунок 8" o:spid="_x0000_i1030" type="#_x0000_t75" style="width:502.5pt;height:615pt;visibility:visible">
            <v:imagedata r:id="rId11" o:title=""/>
          </v:shape>
        </w:pict>
      </w:r>
    </w:p>
    <w:p w:rsidR="00FE3269" w:rsidRDefault="00FE3269" w:rsidP="00C80048"/>
    <w:p w:rsidR="00FE3269" w:rsidRDefault="00FE3269" w:rsidP="00C80048"/>
    <w:p w:rsidR="00FE3269" w:rsidRDefault="00FE3269" w:rsidP="00C80048"/>
    <w:p w:rsidR="00FE3269" w:rsidRDefault="00FE3269" w:rsidP="00C80048"/>
    <w:p w:rsidR="00FE3269" w:rsidRDefault="00FE3269" w:rsidP="00C80048">
      <w:r w:rsidRPr="004B7844">
        <w:rPr>
          <w:noProof/>
        </w:rPr>
        <w:pict>
          <v:shape id="Рисунок 12" o:spid="_x0000_i1031" type="#_x0000_t75" style="width:467.25pt;height:615pt;visibility:visible">
            <v:imagedata r:id="rId12" o:title=""/>
          </v:shape>
        </w:pict>
      </w:r>
    </w:p>
    <w:p w:rsidR="00FE3269" w:rsidRDefault="00FE3269" w:rsidP="00C80048"/>
    <w:p w:rsidR="00FE3269" w:rsidRDefault="00FE3269" w:rsidP="00C80048"/>
    <w:p w:rsidR="00FE3269" w:rsidRDefault="00FE3269" w:rsidP="00C80048"/>
    <w:p w:rsidR="00FE3269" w:rsidRDefault="00FE3269" w:rsidP="00C80048">
      <w:r w:rsidRPr="004B7844">
        <w:rPr>
          <w:noProof/>
        </w:rPr>
        <w:pict>
          <v:shape id="Рисунок 16" o:spid="_x0000_i1032" type="#_x0000_t75" alt="Солдат - Детские раскраски от Маргоши" style="width:480pt;height:642.75pt;visibility:visible">
            <v:imagedata r:id="rId13" o:title=""/>
          </v:shape>
        </w:pict>
      </w:r>
    </w:p>
    <w:p w:rsidR="00FE3269" w:rsidRDefault="00FE3269" w:rsidP="00C80048"/>
    <w:p w:rsidR="00FE3269" w:rsidRDefault="00FE3269" w:rsidP="00C80048"/>
    <w:p w:rsidR="00FE3269" w:rsidRDefault="00FE3269" w:rsidP="00C80048"/>
    <w:p w:rsidR="00FE3269" w:rsidRDefault="00FE3269" w:rsidP="00C80048"/>
    <w:p w:rsidR="00FE3269" w:rsidRDefault="00FE3269" w:rsidP="00C80048">
      <w:r w:rsidRPr="004B7844">
        <w:rPr>
          <w:noProof/>
        </w:rPr>
        <w:pict>
          <v:shape id="Рисунок 19" o:spid="_x0000_i1033" type="#_x0000_t75" alt="Рисунок раскраска 9 мая - День Победы Раскраски онлайн бесплатно" style="width:462pt;height:675pt;visibility:visible">
            <v:imagedata r:id="rId14" o:title=""/>
          </v:shape>
        </w:pict>
      </w:r>
    </w:p>
    <w:p w:rsidR="00FE3269" w:rsidRDefault="00FE3269" w:rsidP="00C80048"/>
    <w:p w:rsidR="00FE3269" w:rsidRDefault="00FE3269" w:rsidP="00C80048"/>
    <w:p w:rsidR="00FE3269" w:rsidRDefault="00FE3269" w:rsidP="00C80048">
      <w:pPr>
        <w:sectPr w:rsidR="00FE3269" w:rsidSect="00C80048">
          <w:pgSz w:w="11906" w:h="16838"/>
          <w:pgMar w:top="1134" w:right="851" w:bottom="1134" w:left="1701" w:header="709" w:footer="709" w:gutter="0"/>
          <w:pgBorders w:offsetFrom="page">
            <w:top w:val="basicWhiteSquares" w:sz="8" w:space="24" w:color="auto"/>
            <w:left w:val="basicWhiteSquares" w:sz="8" w:space="24" w:color="auto"/>
            <w:bottom w:val="basicWhiteSquares" w:sz="8" w:space="24" w:color="auto"/>
            <w:right w:val="basicWhiteSquares" w:sz="8" w:space="24" w:color="auto"/>
          </w:pgBorders>
          <w:cols w:space="708"/>
          <w:docGrid w:linePitch="360"/>
        </w:sectPr>
      </w:pPr>
      <w:r w:rsidRPr="004B7844">
        <w:rPr>
          <w:noProof/>
        </w:rPr>
        <w:pict>
          <v:shape id="Рисунок 25" o:spid="_x0000_i1034" type="#_x0000_t75" alt="http://zakras.ru/uploads/gallery/images/cd25ae396046ebb00b8f3c654964c8a0" style="width:471.75pt;height:625.5pt;visibility:visible">
            <v:imagedata r:id="rId15" o:title=""/>
          </v:shape>
        </w:pict>
      </w:r>
    </w:p>
    <w:p w:rsidR="00FE3269" w:rsidRDefault="00FE3269" w:rsidP="00C80048">
      <w:pPr>
        <w:sectPr w:rsidR="00FE3269" w:rsidSect="00C80048">
          <w:pgSz w:w="16838" w:h="11906" w:orient="landscape"/>
          <w:pgMar w:top="1701" w:right="1134" w:bottom="851" w:left="1134" w:header="709" w:footer="709" w:gutter="0"/>
          <w:pgBorders w:offsetFrom="page">
            <w:top w:val="basicWhiteSquares" w:sz="8" w:space="24" w:color="auto"/>
            <w:left w:val="basicWhiteSquares" w:sz="8" w:space="24" w:color="auto"/>
            <w:bottom w:val="basicWhiteSquares" w:sz="8" w:space="24" w:color="auto"/>
            <w:right w:val="basicWhiteSquares" w:sz="8" w:space="24" w:color="auto"/>
          </w:pgBorders>
          <w:cols w:space="708"/>
          <w:docGrid w:linePitch="360"/>
        </w:sectPr>
      </w:pPr>
      <w:r w:rsidRPr="004B7844">
        <w:rPr>
          <w:noProof/>
        </w:rPr>
        <w:pict>
          <v:shape id="Рисунок 22" o:spid="_x0000_i1035" type="#_x0000_t75" alt="Раскраска к 9 мая &quot;Танк&quot; - Родители и дети- я.ру" style="width:722.25pt;height:503.25pt;visibility:visible">
            <v:imagedata r:id="rId16" o:title=""/>
          </v:shape>
        </w:pict>
      </w:r>
    </w:p>
    <w:p w:rsidR="00FE3269" w:rsidRDefault="00FE3269" w:rsidP="00C80048">
      <w:pPr>
        <w:sectPr w:rsidR="00FE3269" w:rsidSect="00C80048">
          <w:pgSz w:w="16838" w:h="11906" w:orient="landscape"/>
          <w:pgMar w:top="1701" w:right="1134" w:bottom="851" w:left="1134" w:header="709" w:footer="709" w:gutter="0"/>
          <w:pgBorders w:offsetFrom="page">
            <w:top w:val="basicWhiteSquares" w:sz="8" w:space="24" w:color="auto"/>
            <w:left w:val="basicWhiteSquares" w:sz="8" w:space="24" w:color="auto"/>
            <w:bottom w:val="basicWhiteSquares" w:sz="8" w:space="24" w:color="auto"/>
            <w:right w:val="basicWhiteSquares" w:sz="8" w:space="24" w:color="auto"/>
          </w:pgBorders>
          <w:cols w:space="708"/>
          <w:docGrid w:linePitch="360"/>
        </w:sectPr>
      </w:pPr>
      <w:r w:rsidRPr="004B7844">
        <w:rPr>
          <w:noProof/>
        </w:rPr>
        <w:pict>
          <v:shape id="Рисунок 13" o:spid="_x0000_i1036" type="#_x0000_t75" alt="С Днем Победы - 9 Мая - Раскраски - БумАгушки - детские раскраски и многое другое" style="width:697.5pt;height:475.5pt;visibility:visible">
            <v:imagedata r:id="rId17" o:title=""/>
          </v:shape>
        </w:pict>
      </w:r>
    </w:p>
    <w:p w:rsidR="00FE3269" w:rsidRDefault="00FE3269" w:rsidP="00C80048">
      <w:pPr>
        <w:jc w:val="center"/>
      </w:pPr>
      <w:r w:rsidRPr="004B7844">
        <w:rPr>
          <w:noProof/>
        </w:rPr>
        <w:pict>
          <v:shape id="Рисунок 9" o:spid="_x0000_i1037" type="#_x0000_t75" style="width:564pt;height:606pt;visibility:visible">
            <v:imagedata r:id="rId18" o:title=""/>
          </v:shape>
        </w:pict>
      </w:r>
    </w:p>
    <w:sectPr w:rsidR="00FE3269" w:rsidSect="00C80048">
      <w:pgSz w:w="16838" w:h="11906" w:orient="landscape"/>
      <w:pgMar w:top="1701" w:right="1134" w:bottom="851" w:left="1134" w:header="709" w:footer="709" w:gutter="0"/>
      <w:pgBorders w:offsetFrom="page">
        <w:top w:val="basicWhiteSquares" w:sz="8" w:space="24" w:color="auto"/>
        <w:left w:val="basicWhiteSquares" w:sz="8" w:space="24" w:color="auto"/>
        <w:bottom w:val="basicWhiteSquares" w:sz="8" w:space="24" w:color="auto"/>
        <w:right w:val="basicWhiteSquares" w:sz="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3269" w:rsidRDefault="00FE3269" w:rsidP="00C80048">
      <w:pPr>
        <w:spacing w:after="0" w:line="240" w:lineRule="auto"/>
      </w:pPr>
      <w:r>
        <w:separator/>
      </w:r>
    </w:p>
  </w:endnote>
  <w:endnote w:type="continuationSeparator" w:id="0">
    <w:p w:rsidR="00FE3269" w:rsidRDefault="00FE3269" w:rsidP="00C800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3269" w:rsidRDefault="00FE3269" w:rsidP="00C80048">
      <w:pPr>
        <w:spacing w:after="0" w:line="240" w:lineRule="auto"/>
      </w:pPr>
      <w:r>
        <w:separator/>
      </w:r>
    </w:p>
  </w:footnote>
  <w:footnote w:type="continuationSeparator" w:id="0">
    <w:p w:rsidR="00FE3269" w:rsidRDefault="00FE3269" w:rsidP="00C800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7542"/>
    <w:rsid w:val="0006384B"/>
    <w:rsid w:val="0011234E"/>
    <w:rsid w:val="00295B6B"/>
    <w:rsid w:val="003F162F"/>
    <w:rsid w:val="004B7844"/>
    <w:rsid w:val="004E1765"/>
    <w:rsid w:val="008125AC"/>
    <w:rsid w:val="008F7542"/>
    <w:rsid w:val="00C576F0"/>
    <w:rsid w:val="00C80048"/>
    <w:rsid w:val="00D8488E"/>
    <w:rsid w:val="00FE32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25AC"/>
    <w:pPr>
      <w:spacing w:after="200" w:line="276" w:lineRule="auto"/>
    </w:pPr>
  </w:style>
  <w:style w:type="paragraph" w:styleId="Heading1">
    <w:name w:val="heading 1"/>
    <w:basedOn w:val="Normal"/>
    <w:link w:val="Heading1Char"/>
    <w:uiPriority w:val="99"/>
    <w:qFormat/>
    <w:rsid w:val="008F7542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F7542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rsid w:val="008F754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8F7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F754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C800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80048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C800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80048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6088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8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8203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21</TotalTime>
  <Pages>13</Pages>
  <Words>52</Words>
  <Characters>298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1</cp:lastModifiedBy>
  <cp:revision>6</cp:revision>
  <dcterms:created xsi:type="dcterms:W3CDTF">2015-02-11T05:55:00Z</dcterms:created>
  <dcterms:modified xsi:type="dcterms:W3CDTF">2015-04-13T07:58:00Z</dcterms:modified>
</cp:coreProperties>
</file>